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1375A" w14:textId="0654DD62" w:rsidR="00213E4A" w:rsidRPr="00F6051C" w:rsidRDefault="00213E4A" w:rsidP="00213E4A">
      <w:pPr>
        <w:rPr>
          <w:rFonts w:ascii="Calibri" w:hAnsi="Calibri" w:cs="Calibri"/>
          <w:b/>
          <w:bCs/>
          <w:sz w:val="28"/>
          <w:szCs w:val="28"/>
        </w:rPr>
      </w:pPr>
      <w:bookmarkStart w:id="0" w:name="_Hlk112328705"/>
      <w:r w:rsidRPr="00F6051C">
        <w:rPr>
          <w:rFonts w:ascii="Calibri" w:hAnsi="Calibri" w:cs="Calibri"/>
          <w:b/>
          <w:bCs/>
          <w:sz w:val="28"/>
          <w:szCs w:val="28"/>
        </w:rPr>
        <w:t>ÅRSMØDE 202</w:t>
      </w:r>
      <w:r w:rsidR="00DE4918">
        <w:rPr>
          <w:rFonts w:ascii="Calibri" w:hAnsi="Calibri" w:cs="Calibri"/>
          <w:b/>
          <w:bCs/>
          <w:sz w:val="28"/>
          <w:szCs w:val="28"/>
        </w:rPr>
        <w:t>5</w:t>
      </w:r>
    </w:p>
    <w:p w14:paraId="6AA25704" w14:textId="77777777" w:rsidR="00213E4A" w:rsidRPr="003C4498" w:rsidRDefault="00213E4A" w:rsidP="00C74C82">
      <w:pPr>
        <w:rPr>
          <w:rFonts w:ascii="Calibri" w:hAnsi="Calibri" w:cs="Calibri"/>
        </w:rPr>
      </w:pPr>
    </w:p>
    <w:p w14:paraId="42F332F1" w14:textId="2B016FC9" w:rsidR="00277C8A" w:rsidRDefault="00277C8A" w:rsidP="00B94A3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4A6F" wp14:editId="74504764">
                <wp:simplePos x="0" y="0"/>
                <wp:positionH relativeFrom="column">
                  <wp:posOffset>-2540</wp:posOffset>
                </wp:positionH>
                <wp:positionV relativeFrom="paragraph">
                  <wp:posOffset>113664</wp:posOffset>
                </wp:positionV>
                <wp:extent cx="6191250" cy="0"/>
                <wp:effectExtent l="0" t="0" r="0" b="0"/>
                <wp:wrapNone/>
                <wp:docPr id="1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E5271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5E395" id="Lige forbindelse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pt,8.95pt" to="487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" strokecolor="#e52713" strokeweight="1pt">
                <v:stroke dashstyle="dash"/>
              </v:line>
            </w:pict>
          </mc:Fallback>
        </mc:AlternateContent>
      </w:r>
    </w:p>
    <w:bookmarkEnd w:id="0"/>
    <w:p w14:paraId="2D874DB0" w14:textId="09E36BA5" w:rsidR="00213E4A" w:rsidRPr="00213E4A" w:rsidRDefault="00213E4A" w:rsidP="00213E4A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13E4A">
        <w:rPr>
          <w:rFonts w:asciiTheme="minorHAnsi" w:hAnsiTheme="minorHAnsi" w:cstheme="minorHAnsi"/>
          <w:b/>
          <w:bCs/>
          <w:sz w:val="28"/>
          <w:szCs w:val="28"/>
        </w:rPr>
        <w:t>FORSLAG TIL BEHANDLING PÅ ÅRSMØDE</w:t>
      </w:r>
      <w:r w:rsidR="009B4C10">
        <w:rPr>
          <w:rFonts w:asciiTheme="minorHAnsi" w:hAnsiTheme="minorHAnsi" w:cstheme="minorHAnsi"/>
          <w:b/>
          <w:bCs/>
          <w:sz w:val="28"/>
          <w:szCs w:val="28"/>
        </w:rPr>
        <w:t xml:space="preserve"> I AKTIVITETSKOMITEER</w:t>
      </w:r>
      <w:r w:rsidRPr="00213E4A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</w:p>
    <w:p w14:paraId="3ABC237E" w14:textId="0782333E" w:rsidR="00213E4A" w:rsidRPr="00213E4A" w:rsidRDefault="00213E4A" w:rsidP="00213E4A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13E4A">
        <w:rPr>
          <w:rFonts w:asciiTheme="minorHAnsi" w:hAnsiTheme="minorHAnsi" w:cstheme="minorHAnsi"/>
          <w:b/>
          <w:bCs/>
          <w:sz w:val="28"/>
          <w:szCs w:val="28"/>
        </w:rPr>
        <w:t xml:space="preserve">Dagsordens punkt </w:t>
      </w:r>
      <w:r w:rsidR="009B4C10">
        <w:rPr>
          <w:rFonts w:asciiTheme="minorHAnsi" w:hAnsiTheme="minorHAnsi" w:cstheme="minorHAnsi"/>
          <w:b/>
          <w:bCs/>
          <w:sz w:val="28"/>
          <w:szCs w:val="28"/>
        </w:rPr>
        <w:t>4</w:t>
      </w:r>
    </w:p>
    <w:p w14:paraId="010EBD5C" w14:textId="77777777" w:rsidR="00213E4A" w:rsidRPr="00213E4A" w:rsidRDefault="00213E4A" w:rsidP="00213E4A">
      <w:pPr>
        <w:pStyle w:val="Default"/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7818"/>
      </w:tblGrid>
      <w:tr w:rsidR="009B4C10" w:rsidRPr="00213E4A" w14:paraId="1D67303C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7B2D4AE" w14:textId="60F43A7C" w:rsidR="009B4C10" w:rsidRPr="00213E4A" w:rsidRDefault="009B4C10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r>
              <w:rPr>
                <w:b/>
                <w:bCs/>
                <w:color w:val="FFFFFF" w:themeColor="background1"/>
                <w:sz w:val="22"/>
                <w:szCs w:val="22"/>
              </w:rPr>
              <w:t>Aktivitetskomite</w:t>
            </w:r>
          </w:p>
        </w:tc>
        <w:tc>
          <w:tcPr>
            <w:tcW w:w="7818" w:type="dxa"/>
          </w:tcPr>
          <w:p w14:paraId="1295F1BA" w14:textId="59971A65" w:rsidR="009B4C10" w:rsidRPr="00213E4A" w:rsidRDefault="009B4C10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  <w:permStart w:id="1783895260" w:edGrp="everyone"/>
            <w:r>
              <w:rPr>
                <w:i/>
                <w:iCs/>
                <w:sz w:val="22"/>
                <w:szCs w:val="22"/>
              </w:rPr>
              <w:t>[Navn på aktivitetskomiteen]</w:t>
            </w:r>
            <w:permEnd w:id="1783895260"/>
          </w:p>
        </w:tc>
      </w:tr>
      <w:tr w:rsidR="00213E4A" w:rsidRPr="00213E4A" w14:paraId="4C9719F7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D832F7D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1140806662" w:edGrp="everyone" w:colFirst="1" w:colLast="1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Titel på forslag</w:t>
            </w:r>
          </w:p>
        </w:tc>
        <w:tc>
          <w:tcPr>
            <w:tcW w:w="7818" w:type="dxa"/>
          </w:tcPr>
          <w:p w14:paraId="1CC1A9AD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tr w:rsidR="00213E4A" w:rsidRPr="00213E4A" w14:paraId="491EF08B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5BCBFF32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1960725978" w:edGrp="everyone" w:colFirst="1" w:colLast="1"/>
            <w:permEnd w:id="1140806662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Forslag</w:t>
            </w:r>
          </w:p>
          <w:p w14:paraId="3C09F6E2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818" w:type="dxa"/>
          </w:tcPr>
          <w:p w14:paraId="65510E25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13E4A">
              <w:rPr>
                <w:i/>
                <w:iCs/>
                <w:sz w:val="22"/>
                <w:szCs w:val="22"/>
              </w:rPr>
              <w:t>[Her anføres ordlyden af det konkrete beslutningsforslag, der ønskes behandlet af årsmødet]</w:t>
            </w:r>
          </w:p>
          <w:p w14:paraId="71989DA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06E5AF79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4895C4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4A690F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5137CBD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67A53CE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tr w:rsidR="00213E4A" w:rsidRPr="00213E4A" w14:paraId="5F134986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42FED0EC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2141338507" w:edGrp="everyone" w:colFirst="1" w:colLast="1"/>
            <w:permEnd w:id="1960725978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Begrundelse</w:t>
            </w:r>
          </w:p>
        </w:tc>
        <w:tc>
          <w:tcPr>
            <w:tcW w:w="7818" w:type="dxa"/>
          </w:tcPr>
          <w:p w14:paraId="44A1D210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13E4A">
              <w:rPr>
                <w:i/>
                <w:iCs/>
                <w:sz w:val="22"/>
                <w:szCs w:val="22"/>
              </w:rPr>
              <w:t>[Her anføres en kort begrundelse for beslutningsforslaget]</w:t>
            </w:r>
          </w:p>
          <w:p w14:paraId="0F0491F9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D60AEF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125D5D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638A2A5E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68842FF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747F0B39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8DE7AB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A15FB92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860E202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7CB5BFE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6F94DD0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CEFAFB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23470B8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0D52500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BF948E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56E2F2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tr w:rsidR="00213E4A" w:rsidRPr="00213E4A" w14:paraId="7D14952B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01F88488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2025339750" w:edGrp="everyone" w:colFirst="1" w:colLast="1"/>
            <w:permEnd w:id="2141338507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Forslagsstiller(e)</w:t>
            </w:r>
          </w:p>
        </w:tc>
        <w:tc>
          <w:tcPr>
            <w:tcW w:w="7818" w:type="dxa"/>
          </w:tcPr>
          <w:p w14:paraId="360109A2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13E4A">
              <w:rPr>
                <w:i/>
                <w:iCs/>
                <w:sz w:val="22"/>
                <w:szCs w:val="22"/>
              </w:rPr>
              <w:t>[Her anføres navn(e) og medlemsforening(er) på forslagsstiller(e)]</w:t>
            </w:r>
          </w:p>
          <w:p w14:paraId="60DB567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9919A3A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1D69257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FB8E35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2F5F18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0404E2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7E02A37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64573F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717E372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2B1DA54A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2B5ADA28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76FF4F1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permEnd w:id="2025339750"/>
    </w:tbl>
    <w:p w14:paraId="2DEE8327" w14:textId="77777777" w:rsidR="00C74C82" w:rsidRDefault="00C74C82" w:rsidP="00213E4A">
      <w:pPr>
        <w:pStyle w:val="Default"/>
        <w:rPr>
          <w:sz w:val="22"/>
          <w:szCs w:val="22"/>
        </w:rPr>
      </w:pPr>
    </w:p>
    <w:sectPr w:rsidR="00C74C82" w:rsidSect="0032691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867" w:right="113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E58CFA" w14:textId="77777777" w:rsidR="00513F07" w:rsidRDefault="00513F07">
      <w:r>
        <w:separator/>
      </w:r>
    </w:p>
  </w:endnote>
  <w:endnote w:type="continuationSeparator" w:id="0">
    <w:p w14:paraId="77CAF044" w14:textId="77777777" w:rsidR="00513F07" w:rsidRDefault="0051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52D64" w14:textId="3645461C" w:rsidR="00D47943" w:rsidRPr="00D47943" w:rsidRDefault="009F6E0C" w:rsidP="000D11E1">
    <w:pPr>
      <w:pStyle w:val="Sidefod"/>
      <w:spacing w:before="240"/>
      <w:jc w:val="center"/>
      <w:rPr>
        <w:rFonts w:asciiTheme="minorHAnsi" w:hAnsiTheme="minorHAnsi" w:cstheme="minorHAnsi"/>
        <w:sz w:val="20"/>
        <w:szCs w:val="20"/>
      </w:rPr>
    </w:pPr>
    <w:r w:rsidRPr="001E7CCE">
      <w:rPr>
        <w:rFonts w:asciiTheme="minorHAnsi" w:hAnsiTheme="minorHAnsi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D83663" wp14:editId="2AAB3B2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91250" cy="0"/>
              <wp:effectExtent l="0" t="0" r="0" b="0"/>
              <wp:wrapNone/>
              <wp:docPr id="7" name="Lige forbindel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E52713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C2CD70" id="Lige forbindelse 7" o:spid="_x0000_s1026" style="position:absolute;flip:y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8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" strokecolor="#e52713" strokeweight="1pt">
              <v:stroke dashstyle="dash"/>
            </v:line>
          </w:pict>
        </mc:Fallback>
      </mc:AlternateContent>
    </w:r>
    <w:r w:rsidR="001E7CCE" w:rsidRPr="001E7CCE">
      <w:rPr>
        <w:rFonts w:asciiTheme="minorHAnsi" w:hAnsiTheme="minorHAnsi" w:cstheme="minorHAnsi"/>
        <w:sz w:val="20"/>
        <w:szCs w:val="20"/>
      </w:rPr>
      <w:t>Idrættens Hus</w:t>
    </w:r>
    <w:r w:rsidR="001E7CCE">
      <w:rPr>
        <w:rFonts w:asciiTheme="minorHAnsi" w:hAnsiTheme="minorHAnsi" w:cstheme="minorHAnsi"/>
        <w:sz w:val="20"/>
        <w:szCs w:val="20"/>
      </w:rPr>
      <w:t xml:space="preserve"> </w:t>
    </w:r>
    <w:r w:rsidR="001E7CCE" w:rsidRPr="00D0614B">
      <w:rPr>
        <w:rFonts w:asciiTheme="minorHAnsi" w:hAnsiTheme="minorHAnsi" w:cstheme="minorHAnsi"/>
        <w:sz w:val="20"/>
        <w:szCs w:val="20"/>
      </w:rPr>
      <w:t>| Brøndby</w:t>
    </w:r>
    <w:r w:rsidR="00D0614B" w:rsidRPr="00D0614B">
      <w:rPr>
        <w:rFonts w:asciiTheme="minorHAnsi" w:hAnsiTheme="minorHAnsi" w:cstheme="minorHAnsi"/>
        <w:sz w:val="20"/>
        <w:szCs w:val="20"/>
      </w:rPr>
      <w:t xml:space="preserve"> Stadion 20</w:t>
    </w:r>
    <w:r w:rsidR="009F1AE1">
      <w:rPr>
        <w:rFonts w:asciiTheme="minorHAnsi" w:hAnsiTheme="minorHAnsi" w:cstheme="minorHAnsi"/>
        <w:sz w:val="20"/>
        <w:szCs w:val="20"/>
      </w:rPr>
      <w:t xml:space="preserve">, </w:t>
    </w:r>
    <w:r w:rsidR="000D11E1">
      <w:rPr>
        <w:rFonts w:asciiTheme="minorHAnsi" w:hAnsiTheme="minorHAnsi" w:cstheme="minorHAnsi"/>
        <w:sz w:val="20"/>
        <w:szCs w:val="20"/>
      </w:rPr>
      <w:t>DK-</w:t>
    </w:r>
    <w:r w:rsidR="00D0614B">
      <w:rPr>
        <w:rFonts w:asciiTheme="minorHAnsi" w:hAnsiTheme="minorHAnsi" w:cstheme="minorHAnsi"/>
        <w:sz w:val="20"/>
        <w:szCs w:val="20"/>
      </w:rPr>
      <w:t xml:space="preserve">2605 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Brøndby </w:t>
    </w:r>
    <w:r w:rsidR="001E7CCE" w:rsidRPr="00D47943">
      <w:rPr>
        <w:rFonts w:asciiTheme="minorHAnsi" w:hAnsiTheme="minorHAnsi" w:cstheme="minorHAnsi"/>
        <w:sz w:val="20"/>
        <w:szCs w:val="20"/>
      </w:rPr>
      <w:t>|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 Tlf. </w:t>
    </w:r>
    <w:r w:rsidR="00D47943" w:rsidRPr="009F1AE1">
      <w:rPr>
        <w:rFonts w:asciiTheme="minorHAnsi" w:hAnsiTheme="minorHAnsi" w:cstheme="minorHAnsi"/>
        <w:sz w:val="20"/>
        <w:szCs w:val="20"/>
      </w:rPr>
      <w:t>70 26 70 29</w:t>
    </w:r>
    <w:r w:rsidR="009F1AE1">
      <w:rPr>
        <w:rFonts w:asciiTheme="minorHAnsi" w:hAnsiTheme="minorHAnsi" w:cstheme="minorHAnsi"/>
        <w:sz w:val="20"/>
        <w:szCs w:val="20"/>
      </w:rPr>
      <w:t xml:space="preserve"> </w:t>
    </w:r>
    <w:r w:rsidR="0008525C" w:rsidRPr="0008525C">
      <w:rPr>
        <w:rFonts w:asciiTheme="minorHAnsi" w:hAnsiTheme="minorHAnsi" w:cstheme="minorHAnsi"/>
        <w:sz w:val="20"/>
        <w:szCs w:val="20"/>
      </w:rPr>
      <w:t>|</w:t>
    </w:r>
    <w:r w:rsidR="0008525C" w:rsidRPr="00D47943">
      <w:rPr>
        <w:rFonts w:asciiTheme="minorHAnsi" w:hAnsiTheme="minorHAnsi" w:cstheme="minorHAnsi"/>
        <w:sz w:val="20"/>
        <w:szCs w:val="20"/>
      </w:rPr>
      <w:t>info@skytteunion.dk</w:t>
    </w:r>
    <w:r w:rsidR="0008525C" w:rsidRPr="0008525C">
      <w:rPr>
        <w:rFonts w:asciiTheme="minorHAnsi" w:hAnsiTheme="minorHAnsi" w:cstheme="minorHAnsi"/>
        <w:sz w:val="20"/>
        <w:szCs w:val="20"/>
      </w:rPr>
      <w:t xml:space="preserve"> |</w:t>
    </w:r>
    <w:r w:rsidR="0008525C">
      <w:rPr>
        <w:rFonts w:asciiTheme="minorHAnsi" w:hAnsiTheme="minorHAnsi" w:cstheme="minorHAnsi"/>
        <w:sz w:val="20"/>
        <w:szCs w:val="20"/>
      </w:rPr>
      <w:t>www.skytteunion.dk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B380C" w14:textId="77777777" w:rsidR="00513F07" w:rsidRDefault="00513F07">
      <w:r>
        <w:separator/>
      </w:r>
    </w:p>
  </w:footnote>
  <w:footnote w:type="continuationSeparator" w:id="0">
    <w:p w14:paraId="751AF94B" w14:textId="77777777" w:rsidR="00513F07" w:rsidRDefault="00513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E811" w14:textId="6C18B07E" w:rsidR="00FA5F26" w:rsidRDefault="00544740">
    <w:pPr>
      <w:pStyle w:val="Sidehoved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87939D7" wp14:editId="68F077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1230" cy="8531225"/>
          <wp:effectExtent l="0" t="0" r="7620" b="3175"/>
          <wp:wrapNone/>
          <wp:docPr id="1740303358" name="Billede 1740303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5E538" w14:textId="701AD8D5" w:rsidR="009E6D6C" w:rsidRDefault="00326910" w:rsidP="001A0353">
    <w:pPr>
      <w:pStyle w:val="Sidehoved"/>
      <w:jc w:val="right"/>
    </w:pPr>
    <w:r>
      <w:rPr>
        <w:noProof/>
      </w:rPr>
      <w:drawing>
        <wp:inline distT="0" distB="0" distL="0" distR="0" wp14:anchorId="74339225" wp14:editId="5B286A62">
          <wp:extent cx="1152525" cy="1143000"/>
          <wp:effectExtent l="0" t="0" r="0" b="0"/>
          <wp:docPr id="807962247" name="Billede 807962247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01" t="15976" r="14201" b="13018"/>
                  <a:stretch/>
                </pic:blipFill>
                <pic:spPr bwMode="auto">
                  <a:xfrm>
                    <a:off x="0" y="0"/>
                    <a:ext cx="1152654" cy="1143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96D2" w14:textId="77777777" w:rsidR="00FA5F26" w:rsidRDefault="009B4C10">
    <w:pPr>
      <w:pStyle w:val="Sidehoved"/>
    </w:pPr>
    <w:r>
      <w:rPr>
        <w:noProof/>
      </w:rPr>
      <w:pict w14:anchorId="62C18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70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Unavngiv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235D"/>
    <w:multiLevelType w:val="hybridMultilevel"/>
    <w:tmpl w:val="BBD089F0"/>
    <w:lvl w:ilvl="0" w:tplc="25128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7C7F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EFAA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63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E8C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C649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2D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023B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0A47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2D22"/>
    <w:multiLevelType w:val="hybridMultilevel"/>
    <w:tmpl w:val="B4B03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7C74"/>
    <w:multiLevelType w:val="hybridMultilevel"/>
    <w:tmpl w:val="40B6F04A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23892"/>
    <w:multiLevelType w:val="hybridMultilevel"/>
    <w:tmpl w:val="D7B4B1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A0273"/>
    <w:multiLevelType w:val="hybridMultilevel"/>
    <w:tmpl w:val="334C6AD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6B25"/>
    <w:multiLevelType w:val="hybridMultilevel"/>
    <w:tmpl w:val="8D161B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200BE"/>
    <w:multiLevelType w:val="hybridMultilevel"/>
    <w:tmpl w:val="52F01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3F39"/>
    <w:multiLevelType w:val="hybridMultilevel"/>
    <w:tmpl w:val="9C04CF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93248"/>
    <w:multiLevelType w:val="hybridMultilevel"/>
    <w:tmpl w:val="C630D91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3459E"/>
    <w:multiLevelType w:val="hybridMultilevel"/>
    <w:tmpl w:val="CCFEC26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01F37"/>
    <w:multiLevelType w:val="hybridMultilevel"/>
    <w:tmpl w:val="8E26BE0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268E3"/>
    <w:multiLevelType w:val="hybridMultilevel"/>
    <w:tmpl w:val="30963C08"/>
    <w:lvl w:ilvl="0" w:tplc="0406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552A5"/>
    <w:multiLevelType w:val="hybridMultilevel"/>
    <w:tmpl w:val="0D828D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7714E"/>
    <w:multiLevelType w:val="hybridMultilevel"/>
    <w:tmpl w:val="95D69EC6"/>
    <w:lvl w:ilvl="0" w:tplc="5BD4499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86926"/>
    <w:multiLevelType w:val="hybridMultilevel"/>
    <w:tmpl w:val="4120C6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13E72"/>
    <w:multiLevelType w:val="hybridMultilevel"/>
    <w:tmpl w:val="981C17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220E91"/>
    <w:multiLevelType w:val="multilevel"/>
    <w:tmpl w:val="C84242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E5630C3"/>
    <w:multiLevelType w:val="hybridMultilevel"/>
    <w:tmpl w:val="C87A8654"/>
    <w:lvl w:ilvl="0" w:tplc="25128F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096914"/>
    <w:multiLevelType w:val="multilevel"/>
    <w:tmpl w:val="CA78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317507"/>
    <w:multiLevelType w:val="hybridMultilevel"/>
    <w:tmpl w:val="AB6AA9C2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FA14D70"/>
    <w:multiLevelType w:val="hybridMultilevel"/>
    <w:tmpl w:val="A7BEBA1A"/>
    <w:lvl w:ilvl="0" w:tplc="FFFFFFF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5">
      <w:start w:val="1"/>
      <w:numFmt w:val="upp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1749691119">
    <w:abstractNumId w:val="16"/>
  </w:num>
  <w:num w:numId="2" w16cid:durableId="686253933">
    <w:abstractNumId w:val="0"/>
  </w:num>
  <w:num w:numId="3" w16cid:durableId="1115441296">
    <w:abstractNumId w:val="3"/>
  </w:num>
  <w:num w:numId="4" w16cid:durableId="1987583748">
    <w:abstractNumId w:val="6"/>
  </w:num>
  <w:num w:numId="5" w16cid:durableId="511798172">
    <w:abstractNumId w:val="4"/>
  </w:num>
  <w:num w:numId="6" w16cid:durableId="1942495103">
    <w:abstractNumId w:val="5"/>
  </w:num>
  <w:num w:numId="7" w16cid:durableId="871575493">
    <w:abstractNumId w:val="7"/>
  </w:num>
  <w:num w:numId="8" w16cid:durableId="1452552420">
    <w:abstractNumId w:val="11"/>
  </w:num>
  <w:num w:numId="9" w16cid:durableId="1330987140">
    <w:abstractNumId w:val="17"/>
  </w:num>
  <w:num w:numId="10" w16cid:durableId="1491486725">
    <w:abstractNumId w:val="13"/>
  </w:num>
  <w:num w:numId="11" w16cid:durableId="1924679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896273">
    <w:abstractNumId w:val="14"/>
  </w:num>
  <w:num w:numId="13" w16cid:durableId="910195668">
    <w:abstractNumId w:val="8"/>
  </w:num>
  <w:num w:numId="14" w16cid:durableId="1385448716">
    <w:abstractNumId w:val="10"/>
  </w:num>
  <w:num w:numId="15" w16cid:durableId="1599093843">
    <w:abstractNumId w:val="1"/>
  </w:num>
  <w:num w:numId="16" w16cid:durableId="1769228378">
    <w:abstractNumId w:val="19"/>
  </w:num>
  <w:num w:numId="17" w16cid:durableId="741833912">
    <w:abstractNumId w:val="2"/>
  </w:num>
  <w:num w:numId="18" w16cid:durableId="1848908573">
    <w:abstractNumId w:val="20"/>
  </w:num>
  <w:num w:numId="19" w16cid:durableId="576522605">
    <w:abstractNumId w:val="12"/>
  </w:num>
  <w:num w:numId="20" w16cid:durableId="1208645483">
    <w:abstractNumId w:val="15"/>
  </w:num>
  <w:num w:numId="21" w16cid:durableId="108961813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AES" w:cryptAlgorithmClass="hash" w:cryptAlgorithmType="typeAny" w:cryptAlgorithmSid="14" w:cryptSpinCount="100000" w:hash="rif53lH+yDULKqcqnHbnaFObT5Dr8JRK/NdHN+N0jXmiL5qMkW989n6PBnwvPTvdRnWaUjI+BnVdTX+MfxlZCw==" w:salt="DqKludgbXfMcBgw39RVuZA=="/>
  <w:defaultTabStop w:val="1304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18D"/>
    <w:rsid w:val="00012741"/>
    <w:rsid w:val="00012BC3"/>
    <w:rsid w:val="000162EC"/>
    <w:rsid w:val="0002379E"/>
    <w:rsid w:val="0002549B"/>
    <w:rsid w:val="000265AA"/>
    <w:rsid w:val="000265EF"/>
    <w:rsid w:val="00031826"/>
    <w:rsid w:val="000355ED"/>
    <w:rsid w:val="0003789D"/>
    <w:rsid w:val="00037972"/>
    <w:rsid w:val="00040F60"/>
    <w:rsid w:val="0004194E"/>
    <w:rsid w:val="0004241D"/>
    <w:rsid w:val="000447F3"/>
    <w:rsid w:val="00046599"/>
    <w:rsid w:val="0005010B"/>
    <w:rsid w:val="0005083C"/>
    <w:rsid w:val="000508F2"/>
    <w:rsid w:val="0005376A"/>
    <w:rsid w:val="0005396B"/>
    <w:rsid w:val="00054747"/>
    <w:rsid w:val="0005758C"/>
    <w:rsid w:val="00061AB4"/>
    <w:rsid w:val="0006787E"/>
    <w:rsid w:val="0007091E"/>
    <w:rsid w:val="000713E2"/>
    <w:rsid w:val="0007625F"/>
    <w:rsid w:val="00080194"/>
    <w:rsid w:val="000825D1"/>
    <w:rsid w:val="000847D9"/>
    <w:rsid w:val="00084DF7"/>
    <w:rsid w:val="00084E3F"/>
    <w:rsid w:val="0008525C"/>
    <w:rsid w:val="000901D2"/>
    <w:rsid w:val="0009279E"/>
    <w:rsid w:val="0009314C"/>
    <w:rsid w:val="00096FB0"/>
    <w:rsid w:val="000A0572"/>
    <w:rsid w:val="000A12A6"/>
    <w:rsid w:val="000A4EF6"/>
    <w:rsid w:val="000B201E"/>
    <w:rsid w:val="000B2ABE"/>
    <w:rsid w:val="000B2F9E"/>
    <w:rsid w:val="000B5D3F"/>
    <w:rsid w:val="000C19FC"/>
    <w:rsid w:val="000C306F"/>
    <w:rsid w:val="000C5430"/>
    <w:rsid w:val="000C5E54"/>
    <w:rsid w:val="000D0191"/>
    <w:rsid w:val="000D11A9"/>
    <w:rsid w:val="000D11E1"/>
    <w:rsid w:val="000D14B4"/>
    <w:rsid w:val="000D7042"/>
    <w:rsid w:val="000D7989"/>
    <w:rsid w:val="000E0A8C"/>
    <w:rsid w:val="000E3065"/>
    <w:rsid w:val="000E3FE3"/>
    <w:rsid w:val="000E44B5"/>
    <w:rsid w:val="000F4B0B"/>
    <w:rsid w:val="000F50D9"/>
    <w:rsid w:val="000F5A5D"/>
    <w:rsid w:val="000F79F1"/>
    <w:rsid w:val="00100A06"/>
    <w:rsid w:val="0010171B"/>
    <w:rsid w:val="00104A62"/>
    <w:rsid w:val="001052A4"/>
    <w:rsid w:val="00105C90"/>
    <w:rsid w:val="00106421"/>
    <w:rsid w:val="00111DFF"/>
    <w:rsid w:val="00112849"/>
    <w:rsid w:val="00120178"/>
    <w:rsid w:val="00121403"/>
    <w:rsid w:val="00125971"/>
    <w:rsid w:val="00125CA0"/>
    <w:rsid w:val="00126786"/>
    <w:rsid w:val="001309EF"/>
    <w:rsid w:val="00132A16"/>
    <w:rsid w:val="001336A9"/>
    <w:rsid w:val="00135DDC"/>
    <w:rsid w:val="001375E7"/>
    <w:rsid w:val="00137D7F"/>
    <w:rsid w:val="00142085"/>
    <w:rsid w:val="001423EF"/>
    <w:rsid w:val="00144FA4"/>
    <w:rsid w:val="00146C91"/>
    <w:rsid w:val="00147A8D"/>
    <w:rsid w:val="00151E24"/>
    <w:rsid w:val="00152F54"/>
    <w:rsid w:val="0016065E"/>
    <w:rsid w:val="00163FC5"/>
    <w:rsid w:val="00170BB0"/>
    <w:rsid w:val="00171670"/>
    <w:rsid w:val="00176F0E"/>
    <w:rsid w:val="001775D8"/>
    <w:rsid w:val="00183E88"/>
    <w:rsid w:val="00187196"/>
    <w:rsid w:val="001946F0"/>
    <w:rsid w:val="00197C04"/>
    <w:rsid w:val="001A0353"/>
    <w:rsid w:val="001A0FBF"/>
    <w:rsid w:val="001A2881"/>
    <w:rsid w:val="001A5944"/>
    <w:rsid w:val="001A61A8"/>
    <w:rsid w:val="001B1212"/>
    <w:rsid w:val="001B12CC"/>
    <w:rsid w:val="001B2020"/>
    <w:rsid w:val="001B24F7"/>
    <w:rsid w:val="001B3BE6"/>
    <w:rsid w:val="001B7C5E"/>
    <w:rsid w:val="001C00B1"/>
    <w:rsid w:val="001C35E6"/>
    <w:rsid w:val="001D7309"/>
    <w:rsid w:val="001E0003"/>
    <w:rsid w:val="001E039D"/>
    <w:rsid w:val="001E2C01"/>
    <w:rsid w:val="001E5BE3"/>
    <w:rsid w:val="001E5CBA"/>
    <w:rsid w:val="001E6F65"/>
    <w:rsid w:val="001E7191"/>
    <w:rsid w:val="001E7CCE"/>
    <w:rsid w:val="001F1DB4"/>
    <w:rsid w:val="001F227C"/>
    <w:rsid w:val="001F550E"/>
    <w:rsid w:val="001F60C9"/>
    <w:rsid w:val="002019A7"/>
    <w:rsid w:val="00204795"/>
    <w:rsid w:val="00205677"/>
    <w:rsid w:val="00211B02"/>
    <w:rsid w:val="00212608"/>
    <w:rsid w:val="002135B8"/>
    <w:rsid w:val="00213E4A"/>
    <w:rsid w:val="00214BD8"/>
    <w:rsid w:val="0022260A"/>
    <w:rsid w:val="00234733"/>
    <w:rsid w:val="00235694"/>
    <w:rsid w:val="00235788"/>
    <w:rsid w:val="00235815"/>
    <w:rsid w:val="0023673D"/>
    <w:rsid w:val="002372D9"/>
    <w:rsid w:val="00240159"/>
    <w:rsid w:val="00254106"/>
    <w:rsid w:val="00255173"/>
    <w:rsid w:val="00257887"/>
    <w:rsid w:val="0026031C"/>
    <w:rsid w:val="0026093E"/>
    <w:rsid w:val="002609CC"/>
    <w:rsid w:val="002635B5"/>
    <w:rsid w:val="00264CBF"/>
    <w:rsid w:val="00265515"/>
    <w:rsid w:val="0027242B"/>
    <w:rsid w:val="00272BBE"/>
    <w:rsid w:val="0027375D"/>
    <w:rsid w:val="002767D3"/>
    <w:rsid w:val="00276F59"/>
    <w:rsid w:val="00277C8A"/>
    <w:rsid w:val="00282981"/>
    <w:rsid w:val="00282FE2"/>
    <w:rsid w:val="00283764"/>
    <w:rsid w:val="00284F9D"/>
    <w:rsid w:val="00286622"/>
    <w:rsid w:val="00292448"/>
    <w:rsid w:val="002932B8"/>
    <w:rsid w:val="00294674"/>
    <w:rsid w:val="00294E11"/>
    <w:rsid w:val="002A127A"/>
    <w:rsid w:val="002A1CB6"/>
    <w:rsid w:val="002A484D"/>
    <w:rsid w:val="002A65A7"/>
    <w:rsid w:val="002A667B"/>
    <w:rsid w:val="002A6B48"/>
    <w:rsid w:val="002A6E72"/>
    <w:rsid w:val="002B1EF8"/>
    <w:rsid w:val="002B458A"/>
    <w:rsid w:val="002B4D1E"/>
    <w:rsid w:val="002C0A53"/>
    <w:rsid w:val="002C1FD9"/>
    <w:rsid w:val="002C2BBB"/>
    <w:rsid w:val="002C497D"/>
    <w:rsid w:val="002C5070"/>
    <w:rsid w:val="002C6E47"/>
    <w:rsid w:val="002D00D3"/>
    <w:rsid w:val="002D1DF3"/>
    <w:rsid w:val="002D50E6"/>
    <w:rsid w:val="002D7CF5"/>
    <w:rsid w:val="002E2415"/>
    <w:rsid w:val="002E3420"/>
    <w:rsid w:val="002E3711"/>
    <w:rsid w:val="002E4C76"/>
    <w:rsid w:val="002E5E83"/>
    <w:rsid w:val="002E6FDF"/>
    <w:rsid w:val="002E7456"/>
    <w:rsid w:val="002E7FF7"/>
    <w:rsid w:val="002F1BB4"/>
    <w:rsid w:val="002F3A8A"/>
    <w:rsid w:val="002F46E2"/>
    <w:rsid w:val="002F4728"/>
    <w:rsid w:val="002F7171"/>
    <w:rsid w:val="00300F95"/>
    <w:rsid w:val="0030296A"/>
    <w:rsid w:val="00302D02"/>
    <w:rsid w:val="00302DA3"/>
    <w:rsid w:val="00305C98"/>
    <w:rsid w:val="003117C6"/>
    <w:rsid w:val="0031221D"/>
    <w:rsid w:val="0031354D"/>
    <w:rsid w:val="003138A1"/>
    <w:rsid w:val="00313FB5"/>
    <w:rsid w:val="00315276"/>
    <w:rsid w:val="00316462"/>
    <w:rsid w:val="003171F2"/>
    <w:rsid w:val="00321E92"/>
    <w:rsid w:val="00323F41"/>
    <w:rsid w:val="00325B02"/>
    <w:rsid w:val="00326910"/>
    <w:rsid w:val="003269EA"/>
    <w:rsid w:val="00330064"/>
    <w:rsid w:val="00333794"/>
    <w:rsid w:val="00334C9C"/>
    <w:rsid w:val="003476C0"/>
    <w:rsid w:val="003512DF"/>
    <w:rsid w:val="003523BC"/>
    <w:rsid w:val="00352F42"/>
    <w:rsid w:val="00354E0F"/>
    <w:rsid w:val="00356A9E"/>
    <w:rsid w:val="0036533E"/>
    <w:rsid w:val="00366187"/>
    <w:rsid w:val="00366AFB"/>
    <w:rsid w:val="00366B98"/>
    <w:rsid w:val="00370EFD"/>
    <w:rsid w:val="003710FB"/>
    <w:rsid w:val="003712EE"/>
    <w:rsid w:val="00373137"/>
    <w:rsid w:val="00374933"/>
    <w:rsid w:val="00375FB6"/>
    <w:rsid w:val="00377352"/>
    <w:rsid w:val="00380EDA"/>
    <w:rsid w:val="00381805"/>
    <w:rsid w:val="00383896"/>
    <w:rsid w:val="00384171"/>
    <w:rsid w:val="00386399"/>
    <w:rsid w:val="00390E60"/>
    <w:rsid w:val="003920B2"/>
    <w:rsid w:val="00393080"/>
    <w:rsid w:val="003A1C9D"/>
    <w:rsid w:val="003A1E4E"/>
    <w:rsid w:val="003A4312"/>
    <w:rsid w:val="003C3C9D"/>
    <w:rsid w:val="003C4498"/>
    <w:rsid w:val="003C47F6"/>
    <w:rsid w:val="003C7578"/>
    <w:rsid w:val="003C79EE"/>
    <w:rsid w:val="003D20FB"/>
    <w:rsid w:val="003D43AC"/>
    <w:rsid w:val="003D459F"/>
    <w:rsid w:val="003D56B4"/>
    <w:rsid w:val="003E01B0"/>
    <w:rsid w:val="003E139A"/>
    <w:rsid w:val="003F31C8"/>
    <w:rsid w:val="003F3F93"/>
    <w:rsid w:val="003F4E1B"/>
    <w:rsid w:val="0040059F"/>
    <w:rsid w:val="00401336"/>
    <w:rsid w:val="00404721"/>
    <w:rsid w:val="00405800"/>
    <w:rsid w:val="00412B66"/>
    <w:rsid w:val="004133EB"/>
    <w:rsid w:val="00413E9F"/>
    <w:rsid w:val="00414711"/>
    <w:rsid w:val="00417016"/>
    <w:rsid w:val="00420B35"/>
    <w:rsid w:val="004211B2"/>
    <w:rsid w:val="00421C28"/>
    <w:rsid w:val="00421C53"/>
    <w:rsid w:val="00424273"/>
    <w:rsid w:val="004244C8"/>
    <w:rsid w:val="004259C6"/>
    <w:rsid w:val="004300C5"/>
    <w:rsid w:val="00430E8A"/>
    <w:rsid w:val="00431128"/>
    <w:rsid w:val="0043155E"/>
    <w:rsid w:val="00433F3F"/>
    <w:rsid w:val="00435A23"/>
    <w:rsid w:val="00436A40"/>
    <w:rsid w:val="00440B41"/>
    <w:rsid w:val="004425E4"/>
    <w:rsid w:val="00443D48"/>
    <w:rsid w:val="004444AF"/>
    <w:rsid w:val="00446A41"/>
    <w:rsid w:val="00447309"/>
    <w:rsid w:val="00447977"/>
    <w:rsid w:val="00450630"/>
    <w:rsid w:val="00451102"/>
    <w:rsid w:val="0045217F"/>
    <w:rsid w:val="00457AB1"/>
    <w:rsid w:val="0046173B"/>
    <w:rsid w:val="00461B7B"/>
    <w:rsid w:val="004630C0"/>
    <w:rsid w:val="0046344F"/>
    <w:rsid w:val="004636D1"/>
    <w:rsid w:val="004674F7"/>
    <w:rsid w:val="00467936"/>
    <w:rsid w:val="00471D5A"/>
    <w:rsid w:val="004739C7"/>
    <w:rsid w:val="004739D8"/>
    <w:rsid w:val="004749CC"/>
    <w:rsid w:val="0047648B"/>
    <w:rsid w:val="004765A5"/>
    <w:rsid w:val="0048233A"/>
    <w:rsid w:val="00482B6F"/>
    <w:rsid w:val="004840FC"/>
    <w:rsid w:val="00486B15"/>
    <w:rsid w:val="00490322"/>
    <w:rsid w:val="0049387B"/>
    <w:rsid w:val="004939F1"/>
    <w:rsid w:val="00495459"/>
    <w:rsid w:val="00495599"/>
    <w:rsid w:val="00495AD5"/>
    <w:rsid w:val="004A10C4"/>
    <w:rsid w:val="004A2356"/>
    <w:rsid w:val="004A368C"/>
    <w:rsid w:val="004B26AB"/>
    <w:rsid w:val="004B2EAD"/>
    <w:rsid w:val="004B4FFC"/>
    <w:rsid w:val="004B5E7D"/>
    <w:rsid w:val="004B6C34"/>
    <w:rsid w:val="004C0DF2"/>
    <w:rsid w:val="004C24DD"/>
    <w:rsid w:val="004C5316"/>
    <w:rsid w:val="004C71B0"/>
    <w:rsid w:val="004D2F57"/>
    <w:rsid w:val="004D4760"/>
    <w:rsid w:val="004F1806"/>
    <w:rsid w:val="004F3687"/>
    <w:rsid w:val="004F7FE8"/>
    <w:rsid w:val="00507645"/>
    <w:rsid w:val="005113BF"/>
    <w:rsid w:val="00511833"/>
    <w:rsid w:val="00513978"/>
    <w:rsid w:val="00513F07"/>
    <w:rsid w:val="00515297"/>
    <w:rsid w:val="0051766C"/>
    <w:rsid w:val="00520DE7"/>
    <w:rsid w:val="0052217B"/>
    <w:rsid w:val="00522B31"/>
    <w:rsid w:val="00523F19"/>
    <w:rsid w:val="005250CC"/>
    <w:rsid w:val="00525BB8"/>
    <w:rsid w:val="0052704F"/>
    <w:rsid w:val="00533E85"/>
    <w:rsid w:val="00534D53"/>
    <w:rsid w:val="0053702A"/>
    <w:rsid w:val="005374A2"/>
    <w:rsid w:val="005421EA"/>
    <w:rsid w:val="00544740"/>
    <w:rsid w:val="00545BC2"/>
    <w:rsid w:val="005543CD"/>
    <w:rsid w:val="005600E3"/>
    <w:rsid w:val="005610DD"/>
    <w:rsid w:val="00561F8B"/>
    <w:rsid w:val="00563893"/>
    <w:rsid w:val="00567AA1"/>
    <w:rsid w:val="00571594"/>
    <w:rsid w:val="00572BB4"/>
    <w:rsid w:val="00572E83"/>
    <w:rsid w:val="00574124"/>
    <w:rsid w:val="00577294"/>
    <w:rsid w:val="00586B63"/>
    <w:rsid w:val="005871D6"/>
    <w:rsid w:val="00587732"/>
    <w:rsid w:val="0059004E"/>
    <w:rsid w:val="0059662A"/>
    <w:rsid w:val="00596AB7"/>
    <w:rsid w:val="005970AD"/>
    <w:rsid w:val="00597499"/>
    <w:rsid w:val="005A06BA"/>
    <w:rsid w:val="005A1B2B"/>
    <w:rsid w:val="005A792B"/>
    <w:rsid w:val="005B2994"/>
    <w:rsid w:val="005B2D8A"/>
    <w:rsid w:val="005B30C3"/>
    <w:rsid w:val="005C00F0"/>
    <w:rsid w:val="005C0B07"/>
    <w:rsid w:val="005C11F3"/>
    <w:rsid w:val="005D168C"/>
    <w:rsid w:val="005D22D0"/>
    <w:rsid w:val="005D2B73"/>
    <w:rsid w:val="005D3CA4"/>
    <w:rsid w:val="005D668C"/>
    <w:rsid w:val="005E10A5"/>
    <w:rsid w:val="005E2F4A"/>
    <w:rsid w:val="005E3F9E"/>
    <w:rsid w:val="005E4079"/>
    <w:rsid w:val="005E6376"/>
    <w:rsid w:val="005E6ED4"/>
    <w:rsid w:val="005E7A5C"/>
    <w:rsid w:val="005F1777"/>
    <w:rsid w:val="005F1D5D"/>
    <w:rsid w:val="005F4355"/>
    <w:rsid w:val="005F46DE"/>
    <w:rsid w:val="0060211B"/>
    <w:rsid w:val="006026FE"/>
    <w:rsid w:val="00604660"/>
    <w:rsid w:val="0060559A"/>
    <w:rsid w:val="00606138"/>
    <w:rsid w:val="00606177"/>
    <w:rsid w:val="00606BDC"/>
    <w:rsid w:val="00607C9C"/>
    <w:rsid w:val="006134CB"/>
    <w:rsid w:val="006135C3"/>
    <w:rsid w:val="006156FB"/>
    <w:rsid w:val="00616F34"/>
    <w:rsid w:val="0062042E"/>
    <w:rsid w:val="00621A77"/>
    <w:rsid w:val="006240A5"/>
    <w:rsid w:val="00627D26"/>
    <w:rsid w:val="006301F4"/>
    <w:rsid w:val="00635255"/>
    <w:rsid w:val="00636288"/>
    <w:rsid w:val="00640824"/>
    <w:rsid w:val="00640E39"/>
    <w:rsid w:val="00643261"/>
    <w:rsid w:val="006455FF"/>
    <w:rsid w:val="00650028"/>
    <w:rsid w:val="00654E73"/>
    <w:rsid w:val="00655984"/>
    <w:rsid w:val="00657317"/>
    <w:rsid w:val="00657CFE"/>
    <w:rsid w:val="0066181F"/>
    <w:rsid w:val="006635FF"/>
    <w:rsid w:val="00665E10"/>
    <w:rsid w:val="00666EE8"/>
    <w:rsid w:val="00672F3E"/>
    <w:rsid w:val="006742B5"/>
    <w:rsid w:val="00675418"/>
    <w:rsid w:val="00675F0D"/>
    <w:rsid w:val="0067722A"/>
    <w:rsid w:val="0068062F"/>
    <w:rsid w:val="00694479"/>
    <w:rsid w:val="006949BF"/>
    <w:rsid w:val="00697731"/>
    <w:rsid w:val="006979AC"/>
    <w:rsid w:val="006A0EC7"/>
    <w:rsid w:val="006A1CC9"/>
    <w:rsid w:val="006A2D8C"/>
    <w:rsid w:val="006A3A1D"/>
    <w:rsid w:val="006A6BD5"/>
    <w:rsid w:val="006B02F1"/>
    <w:rsid w:val="006B0FAF"/>
    <w:rsid w:val="006B39FD"/>
    <w:rsid w:val="006B771D"/>
    <w:rsid w:val="006C10AC"/>
    <w:rsid w:val="006C1AB7"/>
    <w:rsid w:val="006C1F9B"/>
    <w:rsid w:val="006C4013"/>
    <w:rsid w:val="006D0B6A"/>
    <w:rsid w:val="006D3301"/>
    <w:rsid w:val="006D5668"/>
    <w:rsid w:val="006D6EA8"/>
    <w:rsid w:val="006D6FD4"/>
    <w:rsid w:val="006D7F8F"/>
    <w:rsid w:val="006E0135"/>
    <w:rsid w:val="006E06C1"/>
    <w:rsid w:val="006E1477"/>
    <w:rsid w:val="006E1A65"/>
    <w:rsid w:val="006E39BE"/>
    <w:rsid w:val="006F45C3"/>
    <w:rsid w:val="006F67AA"/>
    <w:rsid w:val="006F733D"/>
    <w:rsid w:val="00700C0E"/>
    <w:rsid w:val="007010F5"/>
    <w:rsid w:val="00701601"/>
    <w:rsid w:val="00702090"/>
    <w:rsid w:val="00704DF7"/>
    <w:rsid w:val="00705EE9"/>
    <w:rsid w:val="0070661B"/>
    <w:rsid w:val="007068C7"/>
    <w:rsid w:val="00711220"/>
    <w:rsid w:val="00713911"/>
    <w:rsid w:val="0071485D"/>
    <w:rsid w:val="007148BF"/>
    <w:rsid w:val="00715B7A"/>
    <w:rsid w:val="00715BFD"/>
    <w:rsid w:val="007213DE"/>
    <w:rsid w:val="00731581"/>
    <w:rsid w:val="0073298E"/>
    <w:rsid w:val="00734252"/>
    <w:rsid w:val="00735D3C"/>
    <w:rsid w:val="00740DBD"/>
    <w:rsid w:val="0075067F"/>
    <w:rsid w:val="007529C7"/>
    <w:rsid w:val="00752A1C"/>
    <w:rsid w:val="0075631C"/>
    <w:rsid w:val="007624A9"/>
    <w:rsid w:val="00765094"/>
    <w:rsid w:val="00765C52"/>
    <w:rsid w:val="00767FA5"/>
    <w:rsid w:val="00771B63"/>
    <w:rsid w:val="00773A77"/>
    <w:rsid w:val="0079060B"/>
    <w:rsid w:val="00790ED7"/>
    <w:rsid w:val="00793238"/>
    <w:rsid w:val="0079706F"/>
    <w:rsid w:val="00797DC4"/>
    <w:rsid w:val="007A12E7"/>
    <w:rsid w:val="007A3B8E"/>
    <w:rsid w:val="007A421F"/>
    <w:rsid w:val="007A79E6"/>
    <w:rsid w:val="007B0842"/>
    <w:rsid w:val="007B40AD"/>
    <w:rsid w:val="007B47CF"/>
    <w:rsid w:val="007B513B"/>
    <w:rsid w:val="007B6B45"/>
    <w:rsid w:val="007B7B5C"/>
    <w:rsid w:val="007C03D3"/>
    <w:rsid w:val="007C0CA4"/>
    <w:rsid w:val="007C1CA5"/>
    <w:rsid w:val="007C366A"/>
    <w:rsid w:val="007C4AD1"/>
    <w:rsid w:val="007C6F60"/>
    <w:rsid w:val="007C6FEC"/>
    <w:rsid w:val="007C775E"/>
    <w:rsid w:val="007D176D"/>
    <w:rsid w:val="007D1F9C"/>
    <w:rsid w:val="007D2D06"/>
    <w:rsid w:val="007D3D4D"/>
    <w:rsid w:val="007E246D"/>
    <w:rsid w:val="007E347C"/>
    <w:rsid w:val="007E5C9C"/>
    <w:rsid w:val="007E5DEA"/>
    <w:rsid w:val="007E684F"/>
    <w:rsid w:val="007F0987"/>
    <w:rsid w:val="007F5EAC"/>
    <w:rsid w:val="007F6166"/>
    <w:rsid w:val="007F6B95"/>
    <w:rsid w:val="00800AC5"/>
    <w:rsid w:val="00806497"/>
    <w:rsid w:val="00806CA1"/>
    <w:rsid w:val="00807E1E"/>
    <w:rsid w:val="00810B6C"/>
    <w:rsid w:val="0081354F"/>
    <w:rsid w:val="008147EB"/>
    <w:rsid w:val="00816B8F"/>
    <w:rsid w:val="00816F6E"/>
    <w:rsid w:val="0082044A"/>
    <w:rsid w:val="0082171D"/>
    <w:rsid w:val="00822EB1"/>
    <w:rsid w:val="00825423"/>
    <w:rsid w:val="00826453"/>
    <w:rsid w:val="00826F4B"/>
    <w:rsid w:val="00827244"/>
    <w:rsid w:val="00827BCE"/>
    <w:rsid w:val="00830AEE"/>
    <w:rsid w:val="0083575B"/>
    <w:rsid w:val="00840623"/>
    <w:rsid w:val="00841357"/>
    <w:rsid w:val="00845586"/>
    <w:rsid w:val="0085108F"/>
    <w:rsid w:val="0085274B"/>
    <w:rsid w:val="008551D5"/>
    <w:rsid w:val="00856DFD"/>
    <w:rsid w:val="00857399"/>
    <w:rsid w:val="008636E6"/>
    <w:rsid w:val="00863ED0"/>
    <w:rsid w:val="00864A2B"/>
    <w:rsid w:val="00867D8F"/>
    <w:rsid w:val="008728B8"/>
    <w:rsid w:val="00872AC2"/>
    <w:rsid w:val="00875B0A"/>
    <w:rsid w:val="00876F36"/>
    <w:rsid w:val="008777D5"/>
    <w:rsid w:val="00881D9B"/>
    <w:rsid w:val="008843A6"/>
    <w:rsid w:val="0088463A"/>
    <w:rsid w:val="00885D32"/>
    <w:rsid w:val="0088633B"/>
    <w:rsid w:val="0088680E"/>
    <w:rsid w:val="00893D38"/>
    <w:rsid w:val="008943FA"/>
    <w:rsid w:val="00896BFF"/>
    <w:rsid w:val="008A084B"/>
    <w:rsid w:val="008A0CF6"/>
    <w:rsid w:val="008A23D3"/>
    <w:rsid w:val="008A415A"/>
    <w:rsid w:val="008A45BB"/>
    <w:rsid w:val="008A4AAB"/>
    <w:rsid w:val="008A5519"/>
    <w:rsid w:val="008A65B8"/>
    <w:rsid w:val="008B3497"/>
    <w:rsid w:val="008B36B4"/>
    <w:rsid w:val="008B63C2"/>
    <w:rsid w:val="008C0EE8"/>
    <w:rsid w:val="008C7D73"/>
    <w:rsid w:val="008D1760"/>
    <w:rsid w:val="008D58CC"/>
    <w:rsid w:val="008E181A"/>
    <w:rsid w:val="008E1A4E"/>
    <w:rsid w:val="008E1B5B"/>
    <w:rsid w:val="008E1C55"/>
    <w:rsid w:val="008E256E"/>
    <w:rsid w:val="008E2B7A"/>
    <w:rsid w:val="008E3604"/>
    <w:rsid w:val="008E3D16"/>
    <w:rsid w:val="008E4476"/>
    <w:rsid w:val="008E6D44"/>
    <w:rsid w:val="008E6D67"/>
    <w:rsid w:val="008E6EA0"/>
    <w:rsid w:val="008E6FC3"/>
    <w:rsid w:val="008E7EE8"/>
    <w:rsid w:val="008F1876"/>
    <w:rsid w:val="008F1EA4"/>
    <w:rsid w:val="008F520C"/>
    <w:rsid w:val="008F5674"/>
    <w:rsid w:val="008F5F87"/>
    <w:rsid w:val="008F68BA"/>
    <w:rsid w:val="009018B9"/>
    <w:rsid w:val="00901BF3"/>
    <w:rsid w:val="00902168"/>
    <w:rsid w:val="00903499"/>
    <w:rsid w:val="009049B4"/>
    <w:rsid w:val="00904B5B"/>
    <w:rsid w:val="00914F95"/>
    <w:rsid w:val="00916BEC"/>
    <w:rsid w:val="00917CB1"/>
    <w:rsid w:val="009229D7"/>
    <w:rsid w:val="009311E5"/>
    <w:rsid w:val="00932FB6"/>
    <w:rsid w:val="00934C08"/>
    <w:rsid w:val="009406B2"/>
    <w:rsid w:val="00941CAA"/>
    <w:rsid w:val="00941FB6"/>
    <w:rsid w:val="00943D63"/>
    <w:rsid w:val="00952D24"/>
    <w:rsid w:val="00953D7A"/>
    <w:rsid w:val="009549F9"/>
    <w:rsid w:val="00954AA5"/>
    <w:rsid w:val="009559D4"/>
    <w:rsid w:val="00957C4C"/>
    <w:rsid w:val="00957D5B"/>
    <w:rsid w:val="009603EB"/>
    <w:rsid w:val="00960E44"/>
    <w:rsid w:val="00961AFE"/>
    <w:rsid w:val="00962362"/>
    <w:rsid w:val="00970044"/>
    <w:rsid w:val="00972CD2"/>
    <w:rsid w:val="00973B80"/>
    <w:rsid w:val="00975800"/>
    <w:rsid w:val="00980D3F"/>
    <w:rsid w:val="0098327E"/>
    <w:rsid w:val="00983956"/>
    <w:rsid w:val="009853C8"/>
    <w:rsid w:val="009947F4"/>
    <w:rsid w:val="00994C41"/>
    <w:rsid w:val="009966E9"/>
    <w:rsid w:val="009A16AB"/>
    <w:rsid w:val="009A6850"/>
    <w:rsid w:val="009B481C"/>
    <w:rsid w:val="009B4C10"/>
    <w:rsid w:val="009B698A"/>
    <w:rsid w:val="009B7988"/>
    <w:rsid w:val="009C0C59"/>
    <w:rsid w:val="009C14E5"/>
    <w:rsid w:val="009C3A69"/>
    <w:rsid w:val="009D163A"/>
    <w:rsid w:val="009D190E"/>
    <w:rsid w:val="009D3712"/>
    <w:rsid w:val="009D58F5"/>
    <w:rsid w:val="009D6440"/>
    <w:rsid w:val="009D730F"/>
    <w:rsid w:val="009E38A5"/>
    <w:rsid w:val="009E3D34"/>
    <w:rsid w:val="009E3F77"/>
    <w:rsid w:val="009E6AD7"/>
    <w:rsid w:val="009E6D6C"/>
    <w:rsid w:val="009F0B89"/>
    <w:rsid w:val="009F1AE1"/>
    <w:rsid w:val="009F36B1"/>
    <w:rsid w:val="009F6E0C"/>
    <w:rsid w:val="009F7FD7"/>
    <w:rsid w:val="00A000E9"/>
    <w:rsid w:val="00A006FD"/>
    <w:rsid w:val="00A02AF7"/>
    <w:rsid w:val="00A03897"/>
    <w:rsid w:val="00A06EE2"/>
    <w:rsid w:val="00A1118E"/>
    <w:rsid w:val="00A115C4"/>
    <w:rsid w:val="00A1293E"/>
    <w:rsid w:val="00A143D7"/>
    <w:rsid w:val="00A1579B"/>
    <w:rsid w:val="00A15C26"/>
    <w:rsid w:val="00A220F9"/>
    <w:rsid w:val="00A22849"/>
    <w:rsid w:val="00A22B9D"/>
    <w:rsid w:val="00A24A04"/>
    <w:rsid w:val="00A24DD2"/>
    <w:rsid w:val="00A24FB5"/>
    <w:rsid w:val="00A26601"/>
    <w:rsid w:val="00A3025A"/>
    <w:rsid w:val="00A316FD"/>
    <w:rsid w:val="00A3207A"/>
    <w:rsid w:val="00A43133"/>
    <w:rsid w:val="00A462F3"/>
    <w:rsid w:val="00A50A5B"/>
    <w:rsid w:val="00A50A64"/>
    <w:rsid w:val="00A520BF"/>
    <w:rsid w:val="00A53344"/>
    <w:rsid w:val="00A539FC"/>
    <w:rsid w:val="00A55781"/>
    <w:rsid w:val="00A60E6F"/>
    <w:rsid w:val="00A61DA6"/>
    <w:rsid w:val="00A64770"/>
    <w:rsid w:val="00A6566B"/>
    <w:rsid w:val="00A734C8"/>
    <w:rsid w:val="00A76D7E"/>
    <w:rsid w:val="00A775B5"/>
    <w:rsid w:val="00A86CE7"/>
    <w:rsid w:val="00A912F9"/>
    <w:rsid w:val="00A92292"/>
    <w:rsid w:val="00A93D25"/>
    <w:rsid w:val="00A96A89"/>
    <w:rsid w:val="00A9779D"/>
    <w:rsid w:val="00AA5413"/>
    <w:rsid w:val="00AA6752"/>
    <w:rsid w:val="00AB2581"/>
    <w:rsid w:val="00AB3483"/>
    <w:rsid w:val="00AB5108"/>
    <w:rsid w:val="00AB56DC"/>
    <w:rsid w:val="00AC0802"/>
    <w:rsid w:val="00AC13E0"/>
    <w:rsid w:val="00AC2F2C"/>
    <w:rsid w:val="00AD3A03"/>
    <w:rsid w:val="00AD3DE4"/>
    <w:rsid w:val="00AD418D"/>
    <w:rsid w:val="00AD5B38"/>
    <w:rsid w:val="00AE29D1"/>
    <w:rsid w:val="00AE4B20"/>
    <w:rsid w:val="00AE5AA9"/>
    <w:rsid w:val="00AE671C"/>
    <w:rsid w:val="00AE7721"/>
    <w:rsid w:val="00AF1732"/>
    <w:rsid w:val="00AF1A6A"/>
    <w:rsid w:val="00AF206E"/>
    <w:rsid w:val="00AF21DC"/>
    <w:rsid w:val="00AF28FE"/>
    <w:rsid w:val="00AF32BF"/>
    <w:rsid w:val="00AF392C"/>
    <w:rsid w:val="00AF3DEE"/>
    <w:rsid w:val="00AF48F1"/>
    <w:rsid w:val="00AF4D8E"/>
    <w:rsid w:val="00AF6944"/>
    <w:rsid w:val="00AF76AF"/>
    <w:rsid w:val="00AF7EDF"/>
    <w:rsid w:val="00B0231C"/>
    <w:rsid w:val="00B03E01"/>
    <w:rsid w:val="00B04F84"/>
    <w:rsid w:val="00B06B9F"/>
    <w:rsid w:val="00B113FB"/>
    <w:rsid w:val="00B12AB5"/>
    <w:rsid w:val="00B12B0B"/>
    <w:rsid w:val="00B145F6"/>
    <w:rsid w:val="00B14657"/>
    <w:rsid w:val="00B14A90"/>
    <w:rsid w:val="00B2005E"/>
    <w:rsid w:val="00B20983"/>
    <w:rsid w:val="00B2225A"/>
    <w:rsid w:val="00B22813"/>
    <w:rsid w:val="00B24602"/>
    <w:rsid w:val="00B24F0D"/>
    <w:rsid w:val="00B24F41"/>
    <w:rsid w:val="00B25321"/>
    <w:rsid w:val="00B30303"/>
    <w:rsid w:val="00B307D6"/>
    <w:rsid w:val="00B3193A"/>
    <w:rsid w:val="00B322F8"/>
    <w:rsid w:val="00B4072D"/>
    <w:rsid w:val="00B40AA1"/>
    <w:rsid w:val="00B41D32"/>
    <w:rsid w:val="00B43080"/>
    <w:rsid w:val="00B47315"/>
    <w:rsid w:val="00B5134D"/>
    <w:rsid w:val="00B53AA6"/>
    <w:rsid w:val="00B5578E"/>
    <w:rsid w:val="00B5599F"/>
    <w:rsid w:val="00B608C2"/>
    <w:rsid w:val="00B61829"/>
    <w:rsid w:val="00B62650"/>
    <w:rsid w:val="00B62FF1"/>
    <w:rsid w:val="00B652A6"/>
    <w:rsid w:val="00B66DA8"/>
    <w:rsid w:val="00B67334"/>
    <w:rsid w:val="00B71354"/>
    <w:rsid w:val="00B73826"/>
    <w:rsid w:val="00B76A17"/>
    <w:rsid w:val="00B76CEF"/>
    <w:rsid w:val="00B80B74"/>
    <w:rsid w:val="00B8231B"/>
    <w:rsid w:val="00B84501"/>
    <w:rsid w:val="00B84DE7"/>
    <w:rsid w:val="00B855A4"/>
    <w:rsid w:val="00B9093E"/>
    <w:rsid w:val="00B916D3"/>
    <w:rsid w:val="00B92956"/>
    <w:rsid w:val="00B94938"/>
    <w:rsid w:val="00B94A3A"/>
    <w:rsid w:val="00B96835"/>
    <w:rsid w:val="00BA0986"/>
    <w:rsid w:val="00BA206C"/>
    <w:rsid w:val="00BA2F4C"/>
    <w:rsid w:val="00BA53B7"/>
    <w:rsid w:val="00BA5423"/>
    <w:rsid w:val="00BA6DA9"/>
    <w:rsid w:val="00BA76B8"/>
    <w:rsid w:val="00BB24E3"/>
    <w:rsid w:val="00BB5C99"/>
    <w:rsid w:val="00BB783B"/>
    <w:rsid w:val="00BC198F"/>
    <w:rsid w:val="00BC25A7"/>
    <w:rsid w:val="00BC2FBB"/>
    <w:rsid w:val="00BC42D6"/>
    <w:rsid w:val="00BD2BAD"/>
    <w:rsid w:val="00BD4E14"/>
    <w:rsid w:val="00BE10C9"/>
    <w:rsid w:val="00BE1838"/>
    <w:rsid w:val="00BE2AFD"/>
    <w:rsid w:val="00BE61B6"/>
    <w:rsid w:val="00BE6A10"/>
    <w:rsid w:val="00BF7294"/>
    <w:rsid w:val="00C00BA7"/>
    <w:rsid w:val="00C016D1"/>
    <w:rsid w:val="00C07DF6"/>
    <w:rsid w:val="00C12744"/>
    <w:rsid w:val="00C13A52"/>
    <w:rsid w:val="00C13B54"/>
    <w:rsid w:val="00C15C1E"/>
    <w:rsid w:val="00C20967"/>
    <w:rsid w:val="00C24A9B"/>
    <w:rsid w:val="00C259DC"/>
    <w:rsid w:val="00C27B0D"/>
    <w:rsid w:val="00C30AA2"/>
    <w:rsid w:val="00C31041"/>
    <w:rsid w:val="00C31115"/>
    <w:rsid w:val="00C32E78"/>
    <w:rsid w:val="00C34D6A"/>
    <w:rsid w:val="00C35E19"/>
    <w:rsid w:val="00C424CD"/>
    <w:rsid w:val="00C44240"/>
    <w:rsid w:val="00C53539"/>
    <w:rsid w:val="00C54669"/>
    <w:rsid w:val="00C56547"/>
    <w:rsid w:val="00C61892"/>
    <w:rsid w:val="00C637D3"/>
    <w:rsid w:val="00C63B5D"/>
    <w:rsid w:val="00C65B6C"/>
    <w:rsid w:val="00C663BD"/>
    <w:rsid w:val="00C7287D"/>
    <w:rsid w:val="00C72B86"/>
    <w:rsid w:val="00C73E7F"/>
    <w:rsid w:val="00C74C82"/>
    <w:rsid w:val="00C80552"/>
    <w:rsid w:val="00C8263F"/>
    <w:rsid w:val="00C8608B"/>
    <w:rsid w:val="00C86F70"/>
    <w:rsid w:val="00C87AB2"/>
    <w:rsid w:val="00C90FEF"/>
    <w:rsid w:val="00C92130"/>
    <w:rsid w:val="00C9525E"/>
    <w:rsid w:val="00C9567E"/>
    <w:rsid w:val="00CA0C7A"/>
    <w:rsid w:val="00CA0D38"/>
    <w:rsid w:val="00CA1229"/>
    <w:rsid w:val="00CA19B1"/>
    <w:rsid w:val="00CA1E41"/>
    <w:rsid w:val="00CA2433"/>
    <w:rsid w:val="00CA3399"/>
    <w:rsid w:val="00CA41D9"/>
    <w:rsid w:val="00CA5097"/>
    <w:rsid w:val="00CA618C"/>
    <w:rsid w:val="00CB0BA3"/>
    <w:rsid w:val="00CB2D73"/>
    <w:rsid w:val="00CB2DD9"/>
    <w:rsid w:val="00CB4699"/>
    <w:rsid w:val="00CB7F83"/>
    <w:rsid w:val="00CC3425"/>
    <w:rsid w:val="00CC5167"/>
    <w:rsid w:val="00CD5CB0"/>
    <w:rsid w:val="00CD5D5E"/>
    <w:rsid w:val="00CD6E7C"/>
    <w:rsid w:val="00CD79A7"/>
    <w:rsid w:val="00CD7A4D"/>
    <w:rsid w:val="00CE1337"/>
    <w:rsid w:val="00CE49D5"/>
    <w:rsid w:val="00CE5B9C"/>
    <w:rsid w:val="00CE642B"/>
    <w:rsid w:val="00CE645E"/>
    <w:rsid w:val="00CF0D24"/>
    <w:rsid w:val="00CF3566"/>
    <w:rsid w:val="00D015DF"/>
    <w:rsid w:val="00D01F5D"/>
    <w:rsid w:val="00D0313D"/>
    <w:rsid w:val="00D047D3"/>
    <w:rsid w:val="00D0614B"/>
    <w:rsid w:val="00D07FA7"/>
    <w:rsid w:val="00D1067A"/>
    <w:rsid w:val="00D15FA7"/>
    <w:rsid w:val="00D17249"/>
    <w:rsid w:val="00D247C5"/>
    <w:rsid w:val="00D269CC"/>
    <w:rsid w:val="00D27187"/>
    <w:rsid w:val="00D279E0"/>
    <w:rsid w:val="00D27C27"/>
    <w:rsid w:val="00D33253"/>
    <w:rsid w:val="00D362E0"/>
    <w:rsid w:val="00D40868"/>
    <w:rsid w:val="00D4272E"/>
    <w:rsid w:val="00D4520F"/>
    <w:rsid w:val="00D47943"/>
    <w:rsid w:val="00D47E56"/>
    <w:rsid w:val="00D52B11"/>
    <w:rsid w:val="00D52D2D"/>
    <w:rsid w:val="00D55BCA"/>
    <w:rsid w:val="00D66BEC"/>
    <w:rsid w:val="00D676A5"/>
    <w:rsid w:val="00D73971"/>
    <w:rsid w:val="00D82721"/>
    <w:rsid w:val="00D870F0"/>
    <w:rsid w:val="00D906B1"/>
    <w:rsid w:val="00D91572"/>
    <w:rsid w:val="00D91A92"/>
    <w:rsid w:val="00D92507"/>
    <w:rsid w:val="00D930D3"/>
    <w:rsid w:val="00D93C2E"/>
    <w:rsid w:val="00D95030"/>
    <w:rsid w:val="00D96FBE"/>
    <w:rsid w:val="00D97E2C"/>
    <w:rsid w:val="00DB48D2"/>
    <w:rsid w:val="00DB4B60"/>
    <w:rsid w:val="00DB4DE9"/>
    <w:rsid w:val="00DB6A72"/>
    <w:rsid w:val="00DB7278"/>
    <w:rsid w:val="00DC00A0"/>
    <w:rsid w:val="00DC082A"/>
    <w:rsid w:val="00DC1E23"/>
    <w:rsid w:val="00DC3F59"/>
    <w:rsid w:val="00DC55BA"/>
    <w:rsid w:val="00DC7FC4"/>
    <w:rsid w:val="00DD0457"/>
    <w:rsid w:val="00DD420E"/>
    <w:rsid w:val="00DD4D15"/>
    <w:rsid w:val="00DD57E0"/>
    <w:rsid w:val="00DE4918"/>
    <w:rsid w:val="00DE546F"/>
    <w:rsid w:val="00DF1271"/>
    <w:rsid w:val="00DF182D"/>
    <w:rsid w:val="00DF288A"/>
    <w:rsid w:val="00DF30CA"/>
    <w:rsid w:val="00DF52B0"/>
    <w:rsid w:val="00DF775B"/>
    <w:rsid w:val="00E0287A"/>
    <w:rsid w:val="00E051F9"/>
    <w:rsid w:val="00E05610"/>
    <w:rsid w:val="00E07B20"/>
    <w:rsid w:val="00E103C7"/>
    <w:rsid w:val="00E113A6"/>
    <w:rsid w:val="00E168CA"/>
    <w:rsid w:val="00E20529"/>
    <w:rsid w:val="00E21CD4"/>
    <w:rsid w:val="00E21DAD"/>
    <w:rsid w:val="00E22BC1"/>
    <w:rsid w:val="00E23711"/>
    <w:rsid w:val="00E24766"/>
    <w:rsid w:val="00E304A2"/>
    <w:rsid w:val="00E30F1F"/>
    <w:rsid w:val="00E33B70"/>
    <w:rsid w:val="00E358E8"/>
    <w:rsid w:val="00E368B6"/>
    <w:rsid w:val="00E4044A"/>
    <w:rsid w:val="00E45EB7"/>
    <w:rsid w:val="00E47389"/>
    <w:rsid w:val="00E50A2B"/>
    <w:rsid w:val="00E53C42"/>
    <w:rsid w:val="00E564D1"/>
    <w:rsid w:val="00E612BC"/>
    <w:rsid w:val="00E63D55"/>
    <w:rsid w:val="00E63F42"/>
    <w:rsid w:val="00E65280"/>
    <w:rsid w:val="00E65404"/>
    <w:rsid w:val="00E665E0"/>
    <w:rsid w:val="00E67924"/>
    <w:rsid w:val="00E728C6"/>
    <w:rsid w:val="00E72A21"/>
    <w:rsid w:val="00E72F3B"/>
    <w:rsid w:val="00E73C25"/>
    <w:rsid w:val="00E81B4A"/>
    <w:rsid w:val="00E82EF0"/>
    <w:rsid w:val="00E856F3"/>
    <w:rsid w:val="00E90160"/>
    <w:rsid w:val="00E92162"/>
    <w:rsid w:val="00E922D4"/>
    <w:rsid w:val="00EA13D3"/>
    <w:rsid w:val="00EA1497"/>
    <w:rsid w:val="00EA3D6F"/>
    <w:rsid w:val="00EA5261"/>
    <w:rsid w:val="00EA5B4B"/>
    <w:rsid w:val="00EA7120"/>
    <w:rsid w:val="00EB1A32"/>
    <w:rsid w:val="00EB1EC3"/>
    <w:rsid w:val="00EB26B3"/>
    <w:rsid w:val="00EB2E6D"/>
    <w:rsid w:val="00EB3D68"/>
    <w:rsid w:val="00EB4A5C"/>
    <w:rsid w:val="00EB75D8"/>
    <w:rsid w:val="00EB793A"/>
    <w:rsid w:val="00ED12CD"/>
    <w:rsid w:val="00ED2B74"/>
    <w:rsid w:val="00EE12FE"/>
    <w:rsid w:val="00EE2F11"/>
    <w:rsid w:val="00EE4DE3"/>
    <w:rsid w:val="00EE667A"/>
    <w:rsid w:val="00EF0509"/>
    <w:rsid w:val="00EF42D0"/>
    <w:rsid w:val="00EF521F"/>
    <w:rsid w:val="00F04E2E"/>
    <w:rsid w:val="00F07659"/>
    <w:rsid w:val="00F15307"/>
    <w:rsid w:val="00F20BDB"/>
    <w:rsid w:val="00F21B60"/>
    <w:rsid w:val="00F23A4B"/>
    <w:rsid w:val="00F27504"/>
    <w:rsid w:val="00F3090C"/>
    <w:rsid w:val="00F32587"/>
    <w:rsid w:val="00F32ABF"/>
    <w:rsid w:val="00F3672C"/>
    <w:rsid w:val="00F36AB5"/>
    <w:rsid w:val="00F3747C"/>
    <w:rsid w:val="00F409F8"/>
    <w:rsid w:val="00F45A96"/>
    <w:rsid w:val="00F57ADB"/>
    <w:rsid w:val="00F57BBF"/>
    <w:rsid w:val="00F614BC"/>
    <w:rsid w:val="00F62947"/>
    <w:rsid w:val="00F65CE1"/>
    <w:rsid w:val="00F67DA0"/>
    <w:rsid w:val="00F7118F"/>
    <w:rsid w:val="00F71FBD"/>
    <w:rsid w:val="00F72806"/>
    <w:rsid w:val="00F72A25"/>
    <w:rsid w:val="00F76AEA"/>
    <w:rsid w:val="00F81C99"/>
    <w:rsid w:val="00F85F72"/>
    <w:rsid w:val="00F8681C"/>
    <w:rsid w:val="00F875F3"/>
    <w:rsid w:val="00F90C0B"/>
    <w:rsid w:val="00F91B3E"/>
    <w:rsid w:val="00FA2755"/>
    <w:rsid w:val="00FA4C5A"/>
    <w:rsid w:val="00FA500F"/>
    <w:rsid w:val="00FA5F26"/>
    <w:rsid w:val="00FA673B"/>
    <w:rsid w:val="00FA726E"/>
    <w:rsid w:val="00FB3C63"/>
    <w:rsid w:val="00FB5E0E"/>
    <w:rsid w:val="00FC35EA"/>
    <w:rsid w:val="00FC61AB"/>
    <w:rsid w:val="00FC66D7"/>
    <w:rsid w:val="00FD0ED3"/>
    <w:rsid w:val="00FD13C8"/>
    <w:rsid w:val="00FD268B"/>
    <w:rsid w:val="00FD6910"/>
    <w:rsid w:val="00FD6E51"/>
    <w:rsid w:val="00FD7CA6"/>
    <w:rsid w:val="00FE56D4"/>
    <w:rsid w:val="00FE576F"/>
    <w:rsid w:val="00FF0339"/>
    <w:rsid w:val="00FF1292"/>
    <w:rsid w:val="00FF4B33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FC295A"/>
  <w15:chartTrackingRefBased/>
  <w15:docId w15:val="{104391D8-8EE2-498C-9261-9A8689C4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005E"/>
    <w:rPr>
      <w:sz w:val="24"/>
      <w:szCs w:val="24"/>
    </w:rPr>
  </w:style>
  <w:style w:type="paragraph" w:styleId="Overskrift1">
    <w:name w:val="heading 1"/>
    <w:basedOn w:val="Normal"/>
    <w:link w:val="Overskrift1Tegn"/>
    <w:uiPriority w:val="9"/>
    <w:qFormat/>
    <w:rsid w:val="00CD5C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Overskrift2">
    <w:name w:val="heading 2"/>
    <w:basedOn w:val="Normal"/>
    <w:link w:val="Overskrift2Tegn"/>
    <w:uiPriority w:val="9"/>
    <w:qFormat/>
    <w:rsid w:val="00CD5CB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A520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C8263F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8263F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C8263F"/>
    <w:rPr>
      <w:rFonts w:ascii="Tahoma" w:hAnsi="Tahoma" w:cs="Tahoma"/>
      <w:sz w:val="16"/>
      <w:szCs w:val="16"/>
    </w:rPr>
  </w:style>
  <w:style w:type="character" w:styleId="Hyperlink">
    <w:name w:val="Hyperlink"/>
    <w:rsid w:val="000A0572"/>
    <w:rPr>
      <w:color w:val="0000FF"/>
      <w:u w:val="single"/>
    </w:rPr>
  </w:style>
  <w:style w:type="paragraph" w:styleId="Dokumentoversigt">
    <w:name w:val="Document Map"/>
    <w:basedOn w:val="Normal"/>
    <w:semiHidden/>
    <w:rsid w:val="003F4E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Overskrift1Tegn">
    <w:name w:val="Overskrift 1 Tegn"/>
    <w:link w:val="Overskrift1"/>
    <w:uiPriority w:val="9"/>
    <w:rsid w:val="00CD5CB0"/>
    <w:rPr>
      <w:rFonts w:ascii="Times" w:hAnsi="Times"/>
      <w:b/>
      <w:bCs/>
      <w:kern w:val="36"/>
      <w:sz w:val="48"/>
      <w:szCs w:val="48"/>
    </w:rPr>
  </w:style>
  <w:style w:type="character" w:customStyle="1" w:styleId="Overskrift2Tegn">
    <w:name w:val="Overskrift 2 Tegn"/>
    <w:link w:val="Overskrift2"/>
    <w:uiPriority w:val="9"/>
    <w:rsid w:val="00CD5CB0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5CB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el-Gitter">
    <w:name w:val="Table Grid"/>
    <w:basedOn w:val="Tabel-Normal"/>
    <w:rsid w:val="00323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rsid w:val="00323F41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323F41"/>
  </w:style>
  <w:style w:type="character" w:styleId="Fodnotehenvisning">
    <w:name w:val="footnote reference"/>
    <w:basedOn w:val="Standardskrifttypeiafsnit"/>
    <w:rsid w:val="00323F41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D9503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2549B"/>
    <w:pPr>
      <w:ind w:left="720"/>
      <w:contextualSpacing/>
    </w:pPr>
  </w:style>
  <w:style w:type="character" w:styleId="Kommentarhenvisning">
    <w:name w:val="annotation reference"/>
    <w:basedOn w:val="Standardskrifttypeiafsnit"/>
    <w:rsid w:val="002A127A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2A127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2A127A"/>
  </w:style>
  <w:style w:type="paragraph" w:styleId="Kommentaremne">
    <w:name w:val="annotation subject"/>
    <w:basedOn w:val="Kommentartekst"/>
    <w:next w:val="Kommentartekst"/>
    <w:link w:val="KommentaremneTegn"/>
    <w:rsid w:val="002A127A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2A127A"/>
    <w:rPr>
      <w:b/>
      <w:bCs/>
    </w:rPr>
  </w:style>
  <w:style w:type="paragraph" w:styleId="Korrektur">
    <w:name w:val="Revision"/>
    <w:hidden/>
    <w:uiPriority w:val="99"/>
    <w:semiHidden/>
    <w:rsid w:val="006D3301"/>
    <w:rPr>
      <w:sz w:val="24"/>
      <w:szCs w:val="24"/>
    </w:rPr>
  </w:style>
  <w:style w:type="paragraph" w:styleId="Almindeligtekst">
    <w:name w:val="Plain Text"/>
    <w:basedOn w:val="Normal"/>
    <w:link w:val="AlmindeligtekstTegn"/>
    <w:rsid w:val="00765C52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765C52"/>
    <w:rPr>
      <w:rFonts w:ascii="Consolas" w:hAnsi="Consolas"/>
      <w:sz w:val="21"/>
      <w:szCs w:val="21"/>
    </w:rPr>
  </w:style>
  <w:style w:type="character" w:styleId="BesgtLink">
    <w:name w:val="FollowedHyperlink"/>
    <w:basedOn w:val="Standardskrifttypeiafsnit"/>
    <w:rsid w:val="00797DC4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rsid w:val="009966E9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semiHidden/>
    <w:rsid w:val="00A520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CC51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CC5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7F6B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remhv">
    <w:name w:val="Emphasis"/>
    <w:basedOn w:val="Standardskrifttypeiafsnit"/>
    <w:qFormat/>
    <w:rsid w:val="00C74C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8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73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r\Local%20Settings\Temporary%20Internet%20Files\OLKC1\Brevpapir%20mb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32051-7B75-4A4D-819D-B4558EB2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mb</Template>
  <TotalTime>3</TotalTime>
  <Pages>1</Pages>
  <Words>48</Words>
  <Characters>406</Characters>
  <Application>Microsoft Office Word</Application>
  <DocSecurity>8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Master</vt:lpstr>
    </vt:vector>
  </TitlesOfParts>
  <Company>Dansk Skytte Union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</dc:title>
  <dc:subject/>
  <dc:creator>Christina Laub Frank</dc:creator>
  <cp:keywords/>
  <dc:description/>
  <cp:lastModifiedBy>Lars Green Bach</cp:lastModifiedBy>
  <cp:revision>3</cp:revision>
  <cp:lastPrinted>2022-12-08T13:08:00Z</cp:lastPrinted>
  <dcterms:created xsi:type="dcterms:W3CDTF">2025-01-10T08:18:00Z</dcterms:created>
  <dcterms:modified xsi:type="dcterms:W3CDTF">2025-01-10T08:45:00Z</dcterms:modified>
</cp:coreProperties>
</file>