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F4BB0" w14:textId="2DF0C78A" w:rsidR="003C4498" w:rsidRPr="00F6051C" w:rsidRDefault="00F6051C" w:rsidP="00F6051C">
      <w:pPr>
        <w:rPr>
          <w:rFonts w:ascii="Calibri" w:hAnsi="Calibri" w:cs="Calibri"/>
          <w:b/>
          <w:bCs/>
          <w:sz w:val="28"/>
          <w:szCs w:val="28"/>
        </w:rPr>
      </w:pPr>
      <w:bookmarkStart w:id="0" w:name="_Hlk112328705"/>
      <w:r w:rsidRPr="00F6051C">
        <w:rPr>
          <w:rFonts w:ascii="Calibri" w:hAnsi="Calibri" w:cs="Calibri"/>
          <w:b/>
          <w:bCs/>
          <w:sz w:val="28"/>
          <w:szCs w:val="28"/>
        </w:rPr>
        <w:t>ÅRSMØDE 202</w:t>
      </w:r>
      <w:r w:rsidR="009D0BA8">
        <w:rPr>
          <w:rFonts w:ascii="Calibri" w:hAnsi="Calibri" w:cs="Calibri"/>
          <w:b/>
          <w:bCs/>
          <w:sz w:val="28"/>
          <w:szCs w:val="28"/>
        </w:rPr>
        <w:t>5</w:t>
      </w:r>
    </w:p>
    <w:p w14:paraId="38AF79BD" w14:textId="77777777" w:rsidR="00F6051C" w:rsidRPr="003C4498" w:rsidRDefault="00F6051C" w:rsidP="00F6051C">
      <w:pPr>
        <w:rPr>
          <w:rFonts w:ascii="Calibri" w:hAnsi="Calibri" w:cs="Calibri"/>
        </w:rPr>
      </w:pPr>
    </w:p>
    <w:p w14:paraId="42F332F1" w14:textId="2B016FC9" w:rsidR="00277C8A" w:rsidRDefault="00277C8A" w:rsidP="00B94A3A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A4A6F" wp14:editId="74504764">
                <wp:simplePos x="0" y="0"/>
                <wp:positionH relativeFrom="column">
                  <wp:posOffset>-2540</wp:posOffset>
                </wp:positionH>
                <wp:positionV relativeFrom="paragraph">
                  <wp:posOffset>113664</wp:posOffset>
                </wp:positionV>
                <wp:extent cx="6191250" cy="0"/>
                <wp:effectExtent l="0" t="0" r="0" b="0"/>
                <wp:wrapNone/>
                <wp:docPr id="1" name="Lige 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rgbClr val="E5271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5E395" id="Lige forbindelse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pt,8.95pt" to="487.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" strokecolor="#e52713" strokeweight="1pt">
                <v:stroke dashstyle="dash"/>
              </v:line>
            </w:pict>
          </mc:Fallback>
        </mc:AlternateContent>
      </w:r>
    </w:p>
    <w:bookmarkEnd w:id="0"/>
    <w:p w14:paraId="1C5E7717" w14:textId="309BD55E" w:rsidR="00F6051C" w:rsidRDefault="00F6051C" w:rsidP="00F6051C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INDSTILLING AF KANDIDATER TIL PERSONVALG TIL BESTYRELSEN </w:t>
      </w:r>
    </w:p>
    <w:p w14:paraId="6F0B75F5" w14:textId="77777777" w:rsidR="00F6051C" w:rsidRPr="003C4498" w:rsidRDefault="00F6051C" w:rsidP="00F6051C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Dagsordens punkt I</w:t>
      </w:r>
    </w:p>
    <w:p w14:paraId="25B93895" w14:textId="77777777" w:rsidR="00F6051C" w:rsidRDefault="00F6051C" w:rsidP="00F6051C">
      <w:pPr>
        <w:rPr>
          <w:rFonts w:ascii="Calibri" w:hAnsi="Calibri" w:cs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80"/>
        <w:gridCol w:w="7818"/>
      </w:tblGrid>
      <w:tr w:rsidR="00F6051C" w14:paraId="26E14DA7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4DBC7A47" w14:textId="77777777" w:rsidR="00F6051C" w:rsidRPr="003B04E7" w:rsidRDefault="00F6051C" w:rsidP="00C6496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permStart w:id="196151639" w:edGrp="everyone" w:colFirst="1" w:colLast="1"/>
            <w:r w:rsidRPr="003B04E7">
              <w:rPr>
                <w:rFonts w:ascii="Calibri" w:hAnsi="Calibri" w:cs="Calibri"/>
                <w:b/>
                <w:bCs/>
                <w:color w:val="FFFFFF" w:themeColor="background1"/>
              </w:rPr>
              <w:t>CV for</w:t>
            </w:r>
          </w:p>
        </w:tc>
        <w:tc>
          <w:tcPr>
            <w:tcW w:w="7818" w:type="dxa"/>
          </w:tcPr>
          <w:p w14:paraId="52ABE0F1" w14:textId="77777777" w:rsidR="00F6051C" w:rsidRPr="00146366" w:rsidRDefault="00F6051C" w:rsidP="00C64968">
            <w:pPr>
              <w:rPr>
                <w:rFonts w:ascii="Calibri" w:hAnsi="Calibri" w:cs="Calibri"/>
                <w:i/>
                <w:iCs/>
              </w:rPr>
            </w:pPr>
            <w:r w:rsidRPr="00146366">
              <w:rPr>
                <w:rFonts w:ascii="Calibri" w:hAnsi="Calibri" w:cs="Calibri"/>
                <w:i/>
                <w:iCs/>
              </w:rPr>
              <w:t>[Navn]</w:t>
            </w:r>
          </w:p>
        </w:tc>
      </w:tr>
      <w:tr w:rsidR="00F6051C" w14:paraId="25403CEF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2C6CB9D0" w14:textId="58902A95" w:rsidR="00F6051C" w:rsidRPr="003B04E7" w:rsidRDefault="00F6051C" w:rsidP="00C6496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permStart w:id="1724721216" w:edGrp="everyone" w:colFirst="1" w:colLast="1"/>
            <w:permEnd w:id="196151639"/>
            <w:r w:rsidRPr="003B04E7">
              <w:rPr>
                <w:rFonts w:ascii="Calibri" w:hAnsi="Calibri" w:cs="Calibri"/>
                <w:b/>
                <w:bCs/>
                <w:color w:val="FFFFFF" w:themeColor="background1"/>
              </w:rPr>
              <w:t>Erhverv</w:t>
            </w:r>
          </w:p>
        </w:tc>
        <w:tc>
          <w:tcPr>
            <w:tcW w:w="7818" w:type="dxa"/>
          </w:tcPr>
          <w:p w14:paraId="6221389A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  <w:r w:rsidRPr="00146366">
              <w:rPr>
                <w:rFonts w:ascii="Calibri" w:hAnsi="Calibri" w:cs="Calibri"/>
                <w:i/>
                <w:iCs/>
              </w:rPr>
              <w:t>[Her anføres nuværende job/stilling</w:t>
            </w:r>
            <w:r>
              <w:rPr>
                <w:rFonts w:ascii="Calibri" w:hAnsi="Calibri" w:cs="Calibri"/>
                <w:i/>
                <w:iCs/>
              </w:rPr>
              <w:t xml:space="preserve"> – og eventuelt uddannelsesbaggrund</w:t>
            </w:r>
            <w:r w:rsidRPr="00146366">
              <w:rPr>
                <w:rFonts w:ascii="Calibri" w:hAnsi="Calibri" w:cs="Calibri"/>
                <w:i/>
                <w:iCs/>
              </w:rPr>
              <w:t>]</w:t>
            </w:r>
          </w:p>
          <w:p w14:paraId="2948855F" w14:textId="58B08DB9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0135C81A" w14:textId="77777777" w:rsidR="000974AE" w:rsidRDefault="000974AE" w:rsidP="00C64968">
            <w:pPr>
              <w:rPr>
                <w:rFonts w:ascii="Calibri" w:hAnsi="Calibri" w:cs="Calibri"/>
                <w:i/>
                <w:iCs/>
              </w:rPr>
            </w:pPr>
          </w:p>
          <w:p w14:paraId="5E3152BE" w14:textId="77777777" w:rsidR="00F6051C" w:rsidRPr="00146366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</w:tc>
      </w:tr>
      <w:tr w:rsidR="00F6051C" w14:paraId="51A4A317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2C6E649B" w14:textId="77777777" w:rsidR="00F6051C" w:rsidRPr="003B04E7" w:rsidRDefault="00F6051C" w:rsidP="00C6496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permStart w:id="1146103177" w:edGrp="everyone" w:colFirst="1" w:colLast="1"/>
            <w:permEnd w:id="1724721216"/>
            <w:r w:rsidRPr="003B04E7">
              <w:rPr>
                <w:rFonts w:ascii="Calibri" w:hAnsi="Calibri" w:cs="Calibri"/>
                <w:b/>
                <w:bCs/>
                <w:color w:val="FFFFFF" w:themeColor="background1"/>
              </w:rPr>
              <w:t>Kvalifikationer</w:t>
            </w:r>
          </w:p>
        </w:tc>
        <w:tc>
          <w:tcPr>
            <w:tcW w:w="7818" w:type="dxa"/>
          </w:tcPr>
          <w:p w14:paraId="22166899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  <w:r w:rsidRPr="00146366">
              <w:rPr>
                <w:rFonts w:ascii="Calibri" w:hAnsi="Calibri" w:cs="Calibri"/>
                <w:i/>
                <w:iCs/>
              </w:rPr>
              <w:t xml:space="preserve">[Her anføres kvalifikationer for at bestride hvervet som bestyrelsesmedlem] </w:t>
            </w:r>
          </w:p>
          <w:p w14:paraId="50B78AB3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2C50DC0E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3516D58F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480BABEF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02CFD9A1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7ADC94E1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7B488010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2765CE30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352E70A8" w14:textId="77777777" w:rsidR="00F6051C" w:rsidRPr="00146366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</w:tc>
      </w:tr>
      <w:tr w:rsidR="00F6051C" w14:paraId="1A4BD7E2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34117CD4" w14:textId="77777777" w:rsidR="00F6051C" w:rsidRPr="003B04E7" w:rsidRDefault="00F6051C" w:rsidP="00C6496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permStart w:id="458584712" w:edGrp="everyone" w:colFirst="1" w:colLast="1"/>
            <w:permEnd w:id="1146103177"/>
            <w:r w:rsidRPr="003B04E7">
              <w:rPr>
                <w:rFonts w:ascii="Calibri" w:hAnsi="Calibri" w:cs="Calibri"/>
                <w:b/>
                <w:bCs/>
                <w:color w:val="FFFFFF" w:themeColor="background1"/>
              </w:rPr>
              <w:t>Tillidshverv</w:t>
            </w:r>
          </w:p>
        </w:tc>
        <w:tc>
          <w:tcPr>
            <w:tcW w:w="7818" w:type="dxa"/>
          </w:tcPr>
          <w:p w14:paraId="1DEE91D5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  <w:r w:rsidRPr="00146366">
              <w:rPr>
                <w:rFonts w:ascii="Calibri" w:hAnsi="Calibri" w:cs="Calibri"/>
                <w:i/>
                <w:iCs/>
              </w:rPr>
              <w:t xml:space="preserve">[Her anføres nuværende og tidligere tillidshverv – både inden for og uden for skydesporten] </w:t>
            </w:r>
          </w:p>
          <w:p w14:paraId="645D506C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6AE33A57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2A420628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41F2EB65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1F3D6ABE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0DE2CA77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507DDE6B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7FE89FEA" w14:textId="77777777" w:rsidR="00F6051C" w:rsidRPr="00146366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</w:tc>
      </w:tr>
      <w:tr w:rsidR="00F6051C" w14:paraId="3FF63AC2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6AA5C6F3" w14:textId="77777777" w:rsidR="00F6051C" w:rsidRPr="003B04E7" w:rsidRDefault="00F6051C" w:rsidP="00C6496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permStart w:id="1550205334" w:edGrp="everyone" w:colFirst="1" w:colLast="1"/>
            <w:permEnd w:id="458584712"/>
            <w:r w:rsidRPr="003B04E7">
              <w:rPr>
                <w:rFonts w:ascii="Calibri" w:hAnsi="Calibri" w:cs="Calibri"/>
                <w:b/>
                <w:bCs/>
                <w:color w:val="FFFFFF" w:themeColor="background1"/>
              </w:rPr>
              <w:t>Mine intentioner</w:t>
            </w:r>
          </w:p>
        </w:tc>
        <w:tc>
          <w:tcPr>
            <w:tcW w:w="7818" w:type="dxa"/>
          </w:tcPr>
          <w:p w14:paraId="74CE4DE9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[Her anføres kandidatens ønsker for arbejdet i bestyrelsen for Dansk Skytte Union (Skydesport Danmark)]</w:t>
            </w:r>
          </w:p>
          <w:p w14:paraId="298FEA98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33B0C149" w14:textId="289FC31C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4B73DE06" w14:textId="77777777" w:rsidR="000974AE" w:rsidRDefault="000974AE" w:rsidP="00C64968">
            <w:pPr>
              <w:rPr>
                <w:rFonts w:ascii="Calibri" w:hAnsi="Calibri" w:cs="Calibri"/>
                <w:i/>
                <w:iCs/>
              </w:rPr>
            </w:pPr>
          </w:p>
          <w:p w14:paraId="1EF3D2FB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0AF1A946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73F79DD8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7D6F693E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52F19EB3" w14:textId="77777777" w:rsidR="00F6051C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  <w:p w14:paraId="1A621617" w14:textId="77777777" w:rsidR="00F6051C" w:rsidRPr="00146366" w:rsidRDefault="00F6051C" w:rsidP="00C64968">
            <w:pPr>
              <w:rPr>
                <w:rFonts w:ascii="Calibri" w:hAnsi="Calibri" w:cs="Calibri"/>
                <w:i/>
                <w:iCs/>
              </w:rPr>
            </w:pPr>
          </w:p>
        </w:tc>
      </w:tr>
      <w:permEnd w:id="1550205334"/>
    </w:tbl>
    <w:p w14:paraId="0E48DD4C" w14:textId="77777777" w:rsidR="00F6051C" w:rsidRDefault="00F6051C" w:rsidP="000F79F1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sectPr w:rsidR="00F6051C" w:rsidSect="0032691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867" w:right="113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58CFA" w14:textId="77777777" w:rsidR="00513F07" w:rsidRDefault="00513F07">
      <w:r>
        <w:separator/>
      </w:r>
    </w:p>
  </w:endnote>
  <w:endnote w:type="continuationSeparator" w:id="0">
    <w:p w14:paraId="77CAF044" w14:textId="77777777" w:rsidR="00513F07" w:rsidRDefault="00513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52D64" w14:textId="3645461C" w:rsidR="00D47943" w:rsidRPr="00D47943" w:rsidRDefault="009F6E0C" w:rsidP="000D11E1">
    <w:pPr>
      <w:pStyle w:val="Sidefod"/>
      <w:spacing w:before="240"/>
      <w:jc w:val="center"/>
      <w:rPr>
        <w:rFonts w:asciiTheme="minorHAnsi" w:hAnsiTheme="minorHAnsi" w:cstheme="minorHAnsi"/>
        <w:sz w:val="20"/>
        <w:szCs w:val="20"/>
      </w:rPr>
    </w:pPr>
    <w:r w:rsidRPr="001E7CCE">
      <w:rPr>
        <w:rFonts w:asciiTheme="minorHAnsi" w:hAnsiTheme="minorHAnsi" w:cstheme="minorHAns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D83663" wp14:editId="2AAB3B2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91250" cy="0"/>
              <wp:effectExtent l="0" t="0" r="0" b="0"/>
              <wp:wrapNone/>
              <wp:docPr id="7" name="Lige forbindels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91250" cy="0"/>
                      </a:xfrm>
                      <a:prstGeom prst="line">
                        <a:avLst/>
                      </a:prstGeom>
                      <a:ln w="12700" cap="flat" cmpd="sng" algn="ctr">
                        <a:solidFill>
                          <a:srgbClr val="E52713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C2CD70" id="Lige forbindelse 7" o:spid="_x0000_s1026" style="position:absolute;flip:y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87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" strokecolor="#e52713" strokeweight="1pt">
              <v:stroke dashstyle="dash"/>
            </v:line>
          </w:pict>
        </mc:Fallback>
      </mc:AlternateContent>
    </w:r>
    <w:r w:rsidR="001E7CCE" w:rsidRPr="001E7CCE">
      <w:rPr>
        <w:rFonts w:asciiTheme="minorHAnsi" w:hAnsiTheme="minorHAnsi" w:cstheme="minorHAnsi"/>
        <w:sz w:val="20"/>
        <w:szCs w:val="20"/>
      </w:rPr>
      <w:t>Idrættens Hus</w:t>
    </w:r>
    <w:r w:rsidR="001E7CCE">
      <w:rPr>
        <w:rFonts w:asciiTheme="minorHAnsi" w:hAnsiTheme="minorHAnsi" w:cstheme="minorHAnsi"/>
        <w:sz w:val="20"/>
        <w:szCs w:val="20"/>
      </w:rPr>
      <w:t xml:space="preserve"> </w:t>
    </w:r>
    <w:r w:rsidR="001E7CCE" w:rsidRPr="00D0614B">
      <w:rPr>
        <w:rFonts w:asciiTheme="minorHAnsi" w:hAnsiTheme="minorHAnsi" w:cstheme="minorHAnsi"/>
        <w:sz w:val="20"/>
        <w:szCs w:val="20"/>
      </w:rPr>
      <w:t>| Brøndby</w:t>
    </w:r>
    <w:r w:rsidR="00D0614B" w:rsidRPr="00D0614B">
      <w:rPr>
        <w:rFonts w:asciiTheme="minorHAnsi" w:hAnsiTheme="minorHAnsi" w:cstheme="minorHAnsi"/>
        <w:sz w:val="20"/>
        <w:szCs w:val="20"/>
      </w:rPr>
      <w:t xml:space="preserve"> Stadion 20</w:t>
    </w:r>
    <w:r w:rsidR="009F1AE1">
      <w:rPr>
        <w:rFonts w:asciiTheme="minorHAnsi" w:hAnsiTheme="minorHAnsi" w:cstheme="minorHAnsi"/>
        <w:sz w:val="20"/>
        <w:szCs w:val="20"/>
      </w:rPr>
      <w:t xml:space="preserve">, </w:t>
    </w:r>
    <w:r w:rsidR="000D11E1">
      <w:rPr>
        <w:rFonts w:asciiTheme="minorHAnsi" w:hAnsiTheme="minorHAnsi" w:cstheme="minorHAnsi"/>
        <w:sz w:val="20"/>
        <w:szCs w:val="20"/>
      </w:rPr>
      <w:t>DK-</w:t>
    </w:r>
    <w:r w:rsidR="00D0614B">
      <w:rPr>
        <w:rFonts w:asciiTheme="minorHAnsi" w:hAnsiTheme="minorHAnsi" w:cstheme="minorHAnsi"/>
        <w:sz w:val="20"/>
        <w:szCs w:val="20"/>
      </w:rPr>
      <w:t xml:space="preserve">2605 </w:t>
    </w:r>
    <w:r w:rsidR="00D0614B" w:rsidRPr="00D47943">
      <w:rPr>
        <w:rFonts w:asciiTheme="minorHAnsi" w:hAnsiTheme="minorHAnsi" w:cstheme="minorHAnsi"/>
        <w:sz w:val="20"/>
        <w:szCs w:val="20"/>
      </w:rPr>
      <w:t xml:space="preserve">Brøndby </w:t>
    </w:r>
    <w:r w:rsidR="001E7CCE" w:rsidRPr="00D47943">
      <w:rPr>
        <w:rFonts w:asciiTheme="minorHAnsi" w:hAnsiTheme="minorHAnsi" w:cstheme="minorHAnsi"/>
        <w:sz w:val="20"/>
        <w:szCs w:val="20"/>
      </w:rPr>
      <w:t>|</w:t>
    </w:r>
    <w:r w:rsidR="00D0614B" w:rsidRPr="00D47943">
      <w:rPr>
        <w:rFonts w:asciiTheme="minorHAnsi" w:hAnsiTheme="minorHAnsi" w:cstheme="minorHAnsi"/>
        <w:sz w:val="20"/>
        <w:szCs w:val="20"/>
      </w:rPr>
      <w:t xml:space="preserve"> Tlf. </w:t>
    </w:r>
    <w:r w:rsidR="00D47943" w:rsidRPr="009F1AE1">
      <w:rPr>
        <w:rFonts w:asciiTheme="minorHAnsi" w:hAnsiTheme="minorHAnsi" w:cstheme="minorHAnsi"/>
        <w:sz w:val="20"/>
        <w:szCs w:val="20"/>
      </w:rPr>
      <w:t>70 26 70 29</w:t>
    </w:r>
    <w:r w:rsidR="009F1AE1">
      <w:rPr>
        <w:rFonts w:asciiTheme="minorHAnsi" w:hAnsiTheme="minorHAnsi" w:cstheme="minorHAnsi"/>
        <w:sz w:val="20"/>
        <w:szCs w:val="20"/>
      </w:rPr>
      <w:t xml:space="preserve"> </w:t>
    </w:r>
    <w:r w:rsidR="0008525C" w:rsidRPr="0008525C">
      <w:rPr>
        <w:rFonts w:asciiTheme="minorHAnsi" w:hAnsiTheme="minorHAnsi" w:cstheme="minorHAnsi"/>
        <w:sz w:val="20"/>
        <w:szCs w:val="20"/>
      </w:rPr>
      <w:t>|</w:t>
    </w:r>
    <w:r w:rsidR="0008525C" w:rsidRPr="00D47943">
      <w:rPr>
        <w:rFonts w:asciiTheme="minorHAnsi" w:hAnsiTheme="minorHAnsi" w:cstheme="minorHAnsi"/>
        <w:sz w:val="20"/>
        <w:szCs w:val="20"/>
      </w:rPr>
      <w:t>info@skytteunion.dk</w:t>
    </w:r>
    <w:r w:rsidR="0008525C" w:rsidRPr="0008525C">
      <w:rPr>
        <w:rFonts w:asciiTheme="minorHAnsi" w:hAnsiTheme="minorHAnsi" w:cstheme="minorHAnsi"/>
        <w:sz w:val="20"/>
        <w:szCs w:val="20"/>
      </w:rPr>
      <w:t xml:space="preserve"> |</w:t>
    </w:r>
    <w:r w:rsidR="0008525C">
      <w:rPr>
        <w:rFonts w:asciiTheme="minorHAnsi" w:hAnsiTheme="minorHAnsi" w:cstheme="minorHAnsi"/>
        <w:sz w:val="20"/>
        <w:szCs w:val="20"/>
      </w:rPr>
      <w:t>www.skytteunion.dk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B380C" w14:textId="77777777" w:rsidR="00513F07" w:rsidRDefault="00513F07">
      <w:r>
        <w:separator/>
      </w:r>
    </w:p>
  </w:footnote>
  <w:footnote w:type="continuationSeparator" w:id="0">
    <w:p w14:paraId="751AF94B" w14:textId="77777777" w:rsidR="00513F07" w:rsidRDefault="00513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E811" w14:textId="6C18B07E" w:rsidR="00FA5F26" w:rsidRDefault="00544740">
    <w:pPr>
      <w:pStyle w:val="Sidehoved"/>
    </w:pPr>
    <w:r>
      <w:rPr>
        <w:noProof/>
      </w:rPr>
      <w:drawing>
        <wp:anchor distT="0" distB="0" distL="114300" distR="114300" simplePos="0" relativeHeight="251656704" behindDoc="1" locked="0" layoutInCell="0" allowOverlap="1" wp14:anchorId="187939D7" wp14:editId="68F077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31230" cy="8531225"/>
          <wp:effectExtent l="0" t="0" r="7620" b="3175"/>
          <wp:wrapNone/>
          <wp:docPr id="1740303358" name="Billede 1740303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531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5E538" w14:textId="701AD8D5" w:rsidR="009E6D6C" w:rsidRDefault="00326910" w:rsidP="001A0353">
    <w:pPr>
      <w:pStyle w:val="Sidehoved"/>
      <w:jc w:val="right"/>
    </w:pPr>
    <w:r>
      <w:rPr>
        <w:noProof/>
      </w:rPr>
      <w:drawing>
        <wp:inline distT="0" distB="0" distL="0" distR="0" wp14:anchorId="74339225" wp14:editId="5B286A62">
          <wp:extent cx="1152525" cy="1143000"/>
          <wp:effectExtent l="0" t="0" r="0" b="0"/>
          <wp:docPr id="807962247" name="Billede 807962247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Et billede, der indeholder tekst&#10;&#10;Automatisk generere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01" t="15976" r="14201" b="13018"/>
                  <a:stretch/>
                </pic:blipFill>
                <pic:spPr bwMode="auto">
                  <a:xfrm>
                    <a:off x="0" y="0"/>
                    <a:ext cx="1152654" cy="11431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E96D2" w14:textId="77777777" w:rsidR="00FA5F26" w:rsidRDefault="009D0BA8">
    <w:pPr>
      <w:pStyle w:val="Sidehoved"/>
    </w:pPr>
    <w:r>
      <w:rPr>
        <w:noProof/>
      </w:rPr>
      <w:pict w14:anchorId="62C183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70" type="#_x0000_t75" style="position:absolute;margin-left:0;margin-top:0;width:571.35pt;height:808.2pt;z-index:-251657728;mso-position-horizontal:center;mso-position-horizontal-relative:margin;mso-position-vertical:center;mso-position-vertical-relative:margin" o:allowincell="f">
          <v:imagedata r:id="rId1" o:title="Unavngive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235D"/>
    <w:multiLevelType w:val="hybridMultilevel"/>
    <w:tmpl w:val="BBD089F0"/>
    <w:lvl w:ilvl="0" w:tplc="25128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7C7F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EFAAC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363E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2E8C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C6492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A2D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023B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0A47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F2D22"/>
    <w:multiLevelType w:val="hybridMultilevel"/>
    <w:tmpl w:val="B4B033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97C74"/>
    <w:multiLevelType w:val="hybridMultilevel"/>
    <w:tmpl w:val="40B6F04A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23892"/>
    <w:multiLevelType w:val="hybridMultilevel"/>
    <w:tmpl w:val="D7B4B1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A0273"/>
    <w:multiLevelType w:val="hybridMultilevel"/>
    <w:tmpl w:val="334C6ADC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E6B25"/>
    <w:multiLevelType w:val="hybridMultilevel"/>
    <w:tmpl w:val="8D161B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200BE"/>
    <w:multiLevelType w:val="hybridMultilevel"/>
    <w:tmpl w:val="52F012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E3F39"/>
    <w:multiLevelType w:val="hybridMultilevel"/>
    <w:tmpl w:val="9C04CF8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D93248"/>
    <w:multiLevelType w:val="hybridMultilevel"/>
    <w:tmpl w:val="C630D91C"/>
    <w:lvl w:ilvl="0" w:tplc="DB8C48E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3459E"/>
    <w:multiLevelType w:val="hybridMultilevel"/>
    <w:tmpl w:val="CCFEC26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B01F37"/>
    <w:multiLevelType w:val="hybridMultilevel"/>
    <w:tmpl w:val="8E26BE0C"/>
    <w:lvl w:ilvl="0" w:tplc="DB8C48E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268E3"/>
    <w:multiLevelType w:val="hybridMultilevel"/>
    <w:tmpl w:val="30963C08"/>
    <w:lvl w:ilvl="0" w:tplc="04060015">
      <w:start w:val="1"/>
      <w:numFmt w:val="upp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4552A5"/>
    <w:multiLevelType w:val="hybridMultilevel"/>
    <w:tmpl w:val="0D828D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7714E"/>
    <w:multiLevelType w:val="hybridMultilevel"/>
    <w:tmpl w:val="95D69EC6"/>
    <w:lvl w:ilvl="0" w:tplc="5BD4499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86926"/>
    <w:multiLevelType w:val="hybridMultilevel"/>
    <w:tmpl w:val="4120C6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13E72"/>
    <w:multiLevelType w:val="hybridMultilevel"/>
    <w:tmpl w:val="981C17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220E91"/>
    <w:multiLevelType w:val="multilevel"/>
    <w:tmpl w:val="C84242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E5630C3"/>
    <w:multiLevelType w:val="hybridMultilevel"/>
    <w:tmpl w:val="C87A8654"/>
    <w:lvl w:ilvl="0" w:tplc="25128F4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096914"/>
    <w:multiLevelType w:val="multilevel"/>
    <w:tmpl w:val="CA780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F317507"/>
    <w:multiLevelType w:val="hybridMultilevel"/>
    <w:tmpl w:val="AB6AA9C2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6FA14D70"/>
    <w:multiLevelType w:val="hybridMultilevel"/>
    <w:tmpl w:val="A7BEBA1A"/>
    <w:lvl w:ilvl="0" w:tplc="FFFFFFF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5">
      <w:start w:val="1"/>
      <w:numFmt w:val="upp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1749691119">
    <w:abstractNumId w:val="16"/>
  </w:num>
  <w:num w:numId="2" w16cid:durableId="686253933">
    <w:abstractNumId w:val="0"/>
  </w:num>
  <w:num w:numId="3" w16cid:durableId="1115441296">
    <w:abstractNumId w:val="3"/>
  </w:num>
  <w:num w:numId="4" w16cid:durableId="1987583748">
    <w:abstractNumId w:val="6"/>
  </w:num>
  <w:num w:numId="5" w16cid:durableId="511798172">
    <w:abstractNumId w:val="4"/>
  </w:num>
  <w:num w:numId="6" w16cid:durableId="1942495103">
    <w:abstractNumId w:val="5"/>
  </w:num>
  <w:num w:numId="7" w16cid:durableId="871575493">
    <w:abstractNumId w:val="7"/>
  </w:num>
  <w:num w:numId="8" w16cid:durableId="1452552420">
    <w:abstractNumId w:val="11"/>
  </w:num>
  <w:num w:numId="9" w16cid:durableId="1330987140">
    <w:abstractNumId w:val="17"/>
  </w:num>
  <w:num w:numId="10" w16cid:durableId="1491486725">
    <w:abstractNumId w:val="13"/>
  </w:num>
  <w:num w:numId="11" w16cid:durableId="192467910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5896273">
    <w:abstractNumId w:val="14"/>
  </w:num>
  <w:num w:numId="13" w16cid:durableId="910195668">
    <w:abstractNumId w:val="8"/>
  </w:num>
  <w:num w:numId="14" w16cid:durableId="1385448716">
    <w:abstractNumId w:val="10"/>
  </w:num>
  <w:num w:numId="15" w16cid:durableId="1599093843">
    <w:abstractNumId w:val="1"/>
  </w:num>
  <w:num w:numId="16" w16cid:durableId="1769228378">
    <w:abstractNumId w:val="19"/>
  </w:num>
  <w:num w:numId="17" w16cid:durableId="741833912">
    <w:abstractNumId w:val="2"/>
  </w:num>
  <w:num w:numId="18" w16cid:durableId="1848908573">
    <w:abstractNumId w:val="20"/>
  </w:num>
  <w:num w:numId="19" w16cid:durableId="576522605">
    <w:abstractNumId w:val="12"/>
  </w:num>
  <w:num w:numId="20" w16cid:durableId="1208645483">
    <w:abstractNumId w:val="15"/>
  </w:num>
  <w:num w:numId="21" w16cid:durableId="1089618137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k3bsX4oMsAJZ9x1QKjccSbRAQg1bMXWWOlvbuj7zfzvuLlD37LzvJdryHmHBu7Qy49GYkjE/CT0V1z9rlyhvlQ==" w:salt="u7UPZryDdj83vrT2BQywlQ=="/>
  <w:defaultTabStop w:val="1304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18D"/>
    <w:rsid w:val="00012741"/>
    <w:rsid w:val="00012BC3"/>
    <w:rsid w:val="000162EC"/>
    <w:rsid w:val="0002379E"/>
    <w:rsid w:val="0002549B"/>
    <w:rsid w:val="000265AA"/>
    <w:rsid w:val="000265EF"/>
    <w:rsid w:val="00031826"/>
    <w:rsid w:val="000355ED"/>
    <w:rsid w:val="0003789D"/>
    <w:rsid w:val="00037972"/>
    <w:rsid w:val="00040F60"/>
    <w:rsid w:val="0004194E"/>
    <w:rsid w:val="0004241D"/>
    <w:rsid w:val="000447F3"/>
    <w:rsid w:val="00046599"/>
    <w:rsid w:val="0005010B"/>
    <w:rsid w:val="0005083C"/>
    <w:rsid w:val="000508F2"/>
    <w:rsid w:val="0005376A"/>
    <w:rsid w:val="0005396B"/>
    <w:rsid w:val="00054747"/>
    <w:rsid w:val="0005758C"/>
    <w:rsid w:val="00061AB4"/>
    <w:rsid w:val="0006787E"/>
    <w:rsid w:val="0007091E"/>
    <w:rsid w:val="000713E2"/>
    <w:rsid w:val="0007625F"/>
    <w:rsid w:val="00080194"/>
    <w:rsid w:val="000825D1"/>
    <w:rsid w:val="00084DF7"/>
    <w:rsid w:val="00084E3F"/>
    <w:rsid w:val="0008525C"/>
    <w:rsid w:val="000901D2"/>
    <w:rsid w:val="0009279E"/>
    <w:rsid w:val="0009314C"/>
    <w:rsid w:val="00096FB0"/>
    <w:rsid w:val="000974AE"/>
    <w:rsid w:val="000A0572"/>
    <w:rsid w:val="000A12A6"/>
    <w:rsid w:val="000A4EF6"/>
    <w:rsid w:val="000B201E"/>
    <w:rsid w:val="000B2ABE"/>
    <w:rsid w:val="000B2F9E"/>
    <w:rsid w:val="000B5D3F"/>
    <w:rsid w:val="000C19FC"/>
    <w:rsid w:val="000C306F"/>
    <w:rsid w:val="000C5430"/>
    <w:rsid w:val="000C5E54"/>
    <w:rsid w:val="000D0191"/>
    <w:rsid w:val="000D11A9"/>
    <w:rsid w:val="000D11E1"/>
    <w:rsid w:val="000D14B4"/>
    <w:rsid w:val="000D7042"/>
    <w:rsid w:val="000D7989"/>
    <w:rsid w:val="000E0A8C"/>
    <w:rsid w:val="000E3065"/>
    <w:rsid w:val="000E3FE3"/>
    <w:rsid w:val="000E44B5"/>
    <w:rsid w:val="000F4B0B"/>
    <w:rsid w:val="000F50D9"/>
    <w:rsid w:val="000F5A5D"/>
    <w:rsid w:val="000F79F1"/>
    <w:rsid w:val="00100A06"/>
    <w:rsid w:val="0010171B"/>
    <w:rsid w:val="00104A62"/>
    <w:rsid w:val="001052A4"/>
    <w:rsid w:val="00105C90"/>
    <w:rsid w:val="00106421"/>
    <w:rsid w:val="00111DFF"/>
    <w:rsid w:val="00112849"/>
    <w:rsid w:val="00120178"/>
    <w:rsid w:val="00121403"/>
    <w:rsid w:val="00125971"/>
    <w:rsid w:val="00125CA0"/>
    <w:rsid w:val="00126786"/>
    <w:rsid w:val="001309EF"/>
    <w:rsid w:val="00132A16"/>
    <w:rsid w:val="001336A9"/>
    <w:rsid w:val="00135DDC"/>
    <w:rsid w:val="001375E7"/>
    <w:rsid w:val="00137D7F"/>
    <w:rsid w:val="00142085"/>
    <w:rsid w:val="001423EF"/>
    <w:rsid w:val="00144FA4"/>
    <w:rsid w:val="00146C91"/>
    <w:rsid w:val="00147A8D"/>
    <w:rsid w:val="00151E24"/>
    <w:rsid w:val="00152F54"/>
    <w:rsid w:val="0016065E"/>
    <w:rsid w:val="00163FC5"/>
    <w:rsid w:val="00170BB0"/>
    <w:rsid w:val="00171670"/>
    <w:rsid w:val="00176F0E"/>
    <w:rsid w:val="001775D8"/>
    <w:rsid w:val="00183E88"/>
    <w:rsid w:val="00187196"/>
    <w:rsid w:val="001946F0"/>
    <w:rsid w:val="00197C04"/>
    <w:rsid w:val="001A0353"/>
    <w:rsid w:val="001A0FBF"/>
    <w:rsid w:val="001A2881"/>
    <w:rsid w:val="001A5944"/>
    <w:rsid w:val="001A61A8"/>
    <w:rsid w:val="001B1212"/>
    <w:rsid w:val="001B2020"/>
    <w:rsid w:val="001B24F7"/>
    <w:rsid w:val="001B3BE6"/>
    <w:rsid w:val="001B7C5E"/>
    <w:rsid w:val="001C00B1"/>
    <w:rsid w:val="001C35E6"/>
    <w:rsid w:val="001D7309"/>
    <w:rsid w:val="001E0003"/>
    <w:rsid w:val="001E039D"/>
    <w:rsid w:val="001E2C01"/>
    <w:rsid w:val="001E5BE3"/>
    <w:rsid w:val="001E5CBA"/>
    <w:rsid w:val="001E6F65"/>
    <w:rsid w:val="001E7191"/>
    <w:rsid w:val="001E7CCE"/>
    <w:rsid w:val="001F227C"/>
    <w:rsid w:val="001F550E"/>
    <w:rsid w:val="001F60C9"/>
    <w:rsid w:val="002019A7"/>
    <w:rsid w:val="00204795"/>
    <w:rsid w:val="00205677"/>
    <w:rsid w:val="00211B02"/>
    <w:rsid w:val="00212608"/>
    <w:rsid w:val="002135B8"/>
    <w:rsid w:val="00214BD8"/>
    <w:rsid w:val="0022260A"/>
    <w:rsid w:val="00234733"/>
    <w:rsid w:val="00235694"/>
    <w:rsid w:val="00235788"/>
    <w:rsid w:val="00235815"/>
    <w:rsid w:val="0023673D"/>
    <w:rsid w:val="002372D9"/>
    <w:rsid w:val="00240159"/>
    <w:rsid w:val="00254106"/>
    <w:rsid w:val="00255173"/>
    <w:rsid w:val="00257887"/>
    <w:rsid w:val="0026031C"/>
    <w:rsid w:val="0026093E"/>
    <w:rsid w:val="002609CC"/>
    <w:rsid w:val="002635B5"/>
    <w:rsid w:val="00264CBF"/>
    <w:rsid w:val="00265515"/>
    <w:rsid w:val="0027242B"/>
    <w:rsid w:val="00272BBE"/>
    <w:rsid w:val="0027375D"/>
    <w:rsid w:val="002767D3"/>
    <w:rsid w:val="00276F59"/>
    <w:rsid w:val="00277C8A"/>
    <w:rsid w:val="00282981"/>
    <w:rsid w:val="00282FE2"/>
    <w:rsid w:val="00283764"/>
    <w:rsid w:val="00284F9D"/>
    <w:rsid w:val="00286622"/>
    <w:rsid w:val="00292448"/>
    <w:rsid w:val="002932B8"/>
    <w:rsid w:val="00294674"/>
    <w:rsid w:val="00294E11"/>
    <w:rsid w:val="002A127A"/>
    <w:rsid w:val="002A1CB6"/>
    <w:rsid w:val="002A484D"/>
    <w:rsid w:val="002A65A7"/>
    <w:rsid w:val="002A667B"/>
    <w:rsid w:val="002A6B48"/>
    <w:rsid w:val="002A6E72"/>
    <w:rsid w:val="002B1EF8"/>
    <w:rsid w:val="002B458A"/>
    <w:rsid w:val="002B4D1E"/>
    <w:rsid w:val="002C0A53"/>
    <w:rsid w:val="002C1FD9"/>
    <w:rsid w:val="002C2BBB"/>
    <w:rsid w:val="002C497D"/>
    <w:rsid w:val="002C5070"/>
    <w:rsid w:val="002C6E47"/>
    <w:rsid w:val="002D00D3"/>
    <w:rsid w:val="002D1DF3"/>
    <w:rsid w:val="002D50E6"/>
    <w:rsid w:val="002D7CF5"/>
    <w:rsid w:val="002E2415"/>
    <w:rsid w:val="002E3420"/>
    <w:rsid w:val="002E3711"/>
    <w:rsid w:val="002E4C76"/>
    <w:rsid w:val="002E5E83"/>
    <w:rsid w:val="002E6FDF"/>
    <w:rsid w:val="002E7456"/>
    <w:rsid w:val="002E7FF7"/>
    <w:rsid w:val="002F1BB4"/>
    <w:rsid w:val="002F3A8A"/>
    <w:rsid w:val="002F46E2"/>
    <w:rsid w:val="002F4728"/>
    <w:rsid w:val="002F7171"/>
    <w:rsid w:val="00300F95"/>
    <w:rsid w:val="0030296A"/>
    <w:rsid w:val="00302D02"/>
    <w:rsid w:val="00302DA3"/>
    <w:rsid w:val="00305C98"/>
    <w:rsid w:val="003117C6"/>
    <w:rsid w:val="0031221D"/>
    <w:rsid w:val="0031354D"/>
    <w:rsid w:val="003138A1"/>
    <w:rsid w:val="00313FB5"/>
    <w:rsid w:val="00315276"/>
    <w:rsid w:val="00316462"/>
    <w:rsid w:val="003171F2"/>
    <w:rsid w:val="00321E92"/>
    <w:rsid w:val="00323F41"/>
    <w:rsid w:val="00325B02"/>
    <w:rsid w:val="00326910"/>
    <w:rsid w:val="003269EA"/>
    <w:rsid w:val="00330064"/>
    <w:rsid w:val="00333794"/>
    <w:rsid w:val="00334C9C"/>
    <w:rsid w:val="003476C0"/>
    <w:rsid w:val="003512DF"/>
    <w:rsid w:val="003523BC"/>
    <w:rsid w:val="00352F42"/>
    <w:rsid w:val="00354E0F"/>
    <w:rsid w:val="00356A9E"/>
    <w:rsid w:val="0036533E"/>
    <w:rsid w:val="00366187"/>
    <w:rsid w:val="00366AFB"/>
    <w:rsid w:val="00366B98"/>
    <w:rsid w:val="00370EFD"/>
    <w:rsid w:val="003710FB"/>
    <w:rsid w:val="003712EE"/>
    <w:rsid w:val="00373137"/>
    <w:rsid w:val="00374933"/>
    <w:rsid w:val="00375FB6"/>
    <w:rsid w:val="00377352"/>
    <w:rsid w:val="00380EDA"/>
    <w:rsid w:val="00381805"/>
    <w:rsid w:val="00383896"/>
    <w:rsid w:val="00384171"/>
    <w:rsid w:val="00386399"/>
    <w:rsid w:val="00390E60"/>
    <w:rsid w:val="003920B2"/>
    <w:rsid w:val="00393080"/>
    <w:rsid w:val="003A1C9D"/>
    <w:rsid w:val="003A1E4E"/>
    <w:rsid w:val="003A4312"/>
    <w:rsid w:val="003C3C9D"/>
    <w:rsid w:val="003C4498"/>
    <w:rsid w:val="003C47F6"/>
    <w:rsid w:val="003C7578"/>
    <w:rsid w:val="003C79EE"/>
    <w:rsid w:val="003D20FB"/>
    <w:rsid w:val="003D43AC"/>
    <w:rsid w:val="003D459F"/>
    <w:rsid w:val="003D56B4"/>
    <w:rsid w:val="003E01B0"/>
    <w:rsid w:val="003E139A"/>
    <w:rsid w:val="003F31C8"/>
    <w:rsid w:val="003F3F93"/>
    <w:rsid w:val="003F4E1B"/>
    <w:rsid w:val="0040059F"/>
    <w:rsid w:val="00401336"/>
    <w:rsid w:val="00404721"/>
    <w:rsid w:val="00405800"/>
    <w:rsid w:val="00412B66"/>
    <w:rsid w:val="004133EB"/>
    <w:rsid w:val="00413E9F"/>
    <w:rsid w:val="00414711"/>
    <w:rsid w:val="00417016"/>
    <w:rsid w:val="00420B35"/>
    <w:rsid w:val="004211B2"/>
    <w:rsid w:val="00421C28"/>
    <w:rsid w:val="00421C53"/>
    <w:rsid w:val="00424273"/>
    <w:rsid w:val="004244C8"/>
    <w:rsid w:val="004259C6"/>
    <w:rsid w:val="004300C5"/>
    <w:rsid w:val="00430E8A"/>
    <w:rsid w:val="00431128"/>
    <w:rsid w:val="0043155E"/>
    <w:rsid w:val="00433F3F"/>
    <w:rsid w:val="00435A23"/>
    <w:rsid w:val="00436A40"/>
    <w:rsid w:val="00440B41"/>
    <w:rsid w:val="004425E4"/>
    <w:rsid w:val="00443D48"/>
    <w:rsid w:val="004444AF"/>
    <w:rsid w:val="00446A41"/>
    <w:rsid w:val="00447309"/>
    <w:rsid w:val="00447977"/>
    <w:rsid w:val="00450630"/>
    <w:rsid w:val="00451102"/>
    <w:rsid w:val="0045217F"/>
    <w:rsid w:val="00457AB1"/>
    <w:rsid w:val="0046173B"/>
    <w:rsid w:val="00461B7B"/>
    <w:rsid w:val="004630C0"/>
    <w:rsid w:val="0046344F"/>
    <w:rsid w:val="004636D1"/>
    <w:rsid w:val="004674F7"/>
    <w:rsid w:val="00467936"/>
    <w:rsid w:val="004739C7"/>
    <w:rsid w:val="004739D8"/>
    <w:rsid w:val="004749CC"/>
    <w:rsid w:val="0047648B"/>
    <w:rsid w:val="004765A5"/>
    <w:rsid w:val="0048233A"/>
    <w:rsid w:val="00482B6F"/>
    <w:rsid w:val="004840FC"/>
    <w:rsid w:val="00486B15"/>
    <w:rsid w:val="00490322"/>
    <w:rsid w:val="0049387B"/>
    <w:rsid w:val="004939F1"/>
    <w:rsid w:val="00495459"/>
    <w:rsid w:val="00495599"/>
    <w:rsid w:val="00495AD5"/>
    <w:rsid w:val="004A10C4"/>
    <w:rsid w:val="004A2356"/>
    <w:rsid w:val="004A368C"/>
    <w:rsid w:val="004B26AB"/>
    <w:rsid w:val="004B2EAD"/>
    <w:rsid w:val="004B4FFC"/>
    <w:rsid w:val="004B5E7D"/>
    <w:rsid w:val="004B6C34"/>
    <w:rsid w:val="004C0DF2"/>
    <w:rsid w:val="004C24DD"/>
    <w:rsid w:val="004C5316"/>
    <w:rsid w:val="004C71B0"/>
    <w:rsid w:val="004D2F57"/>
    <w:rsid w:val="004D4760"/>
    <w:rsid w:val="004F1806"/>
    <w:rsid w:val="004F3687"/>
    <w:rsid w:val="004F7FE8"/>
    <w:rsid w:val="00507645"/>
    <w:rsid w:val="005113BF"/>
    <w:rsid w:val="00511833"/>
    <w:rsid w:val="00513978"/>
    <w:rsid w:val="00513F07"/>
    <w:rsid w:val="00515297"/>
    <w:rsid w:val="0051766C"/>
    <w:rsid w:val="00520DE7"/>
    <w:rsid w:val="0052217B"/>
    <w:rsid w:val="00522B31"/>
    <w:rsid w:val="00523F19"/>
    <w:rsid w:val="005250CC"/>
    <w:rsid w:val="00525BB8"/>
    <w:rsid w:val="0052704F"/>
    <w:rsid w:val="00533E85"/>
    <w:rsid w:val="00534D53"/>
    <w:rsid w:val="0053702A"/>
    <w:rsid w:val="005374A2"/>
    <w:rsid w:val="005421EA"/>
    <w:rsid w:val="00544740"/>
    <w:rsid w:val="00545BC2"/>
    <w:rsid w:val="005543CD"/>
    <w:rsid w:val="005600E3"/>
    <w:rsid w:val="005610DD"/>
    <w:rsid w:val="00561F8B"/>
    <w:rsid w:val="00563893"/>
    <w:rsid w:val="00567AA1"/>
    <w:rsid w:val="00571594"/>
    <w:rsid w:val="00572BB4"/>
    <w:rsid w:val="00572E83"/>
    <w:rsid w:val="00574124"/>
    <w:rsid w:val="00577294"/>
    <w:rsid w:val="00586B63"/>
    <w:rsid w:val="005871D6"/>
    <w:rsid w:val="00587732"/>
    <w:rsid w:val="0059004E"/>
    <w:rsid w:val="0059662A"/>
    <w:rsid w:val="00596AB7"/>
    <w:rsid w:val="005970AD"/>
    <w:rsid w:val="00597499"/>
    <w:rsid w:val="005A06BA"/>
    <w:rsid w:val="005A1B2B"/>
    <w:rsid w:val="005A792B"/>
    <w:rsid w:val="005B2994"/>
    <w:rsid w:val="005B2D8A"/>
    <w:rsid w:val="005B30C3"/>
    <w:rsid w:val="005C00F0"/>
    <w:rsid w:val="005C0B07"/>
    <w:rsid w:val="005C11F3"/>
    <w:rsid w:val="005D168C"/>
    <w:rsid w:val="005D22D0"/>
    <w:rsid w:val="005D2B73"/>
    <w:rsid w:val="005D3CA4"/>
    <w:rsid w:val="005D668C"/>
    <w:rsid w:val="005E10A5"/>
    <w:rsid w:val="005E2F4A"/>
    <w:rsid w:val="005E3F9E"/>
    <w:rsid w:val="005E4079"/>
    <w:rsid w:val="005E6376"/>
    <w:rsid w:val="005E6ED4"/>
    <w:rsid w:val="005E7A5C"/>
    <w:rsid w:val="005F1777"/>
    <w:rsid w:val="005F1D5D"/>
    <w:rsid w:val="005F4355"/>
    <w:rsid w:val="005F46DE"/>
    <w:rsid w:val="0060211B"/>
    <w:rsid w:val="006026FE"/>
    <w:rsid w:val="00604660"/>
    <w:rsid w:val="0060559A"/>
    <w:rsid w:val="00606138"/>
    <w:rsid w:val="00606177"/>
    <w:rsid w:val="00606BDC"/>
    <w:rsid w:val="00607C9C"/>
    <w:rsid w:val="006134CB"/>
    <w:rsid w:val="006135C3"/>
    <w:rsid w:val="006156FB"/>
    <w:rsid w:val="00616F34"/>
    <w:rsid w:val="0062042E"/>
    <w:rsid w:val="00621A77"/>
    <w:rsid w:val="006240A5"/>
    <w:rsid w:val="00627D26"/>
    <w:rsid w:val="006301F4"/>
    <w:rsid w:val="00635255"/>
    <w:rsid w:val="00636288"/>
    <w:rsid w:val="00640824"/>
    <w:rsid w:val="00640E39"/>
    <w:rsid w:val="00643261"/>
    <w:rsid w:val="006455FF"/>
    <w:rsid w:val="00650028"/>
    <w:rsid w:val="00654E73"/>
    <w:rsid w:val="00655984"/>
    <w:rsid w:val="00657317"/>
    <w:rsid w:val="00657CFE"/>
    <w:rsid w:val="0066181F"/>
    <w:rsid w:val="006635FF"/>
    <w:rsid w:val="00665E10"/>
    <w:rsid w:val="00666EE8"/>
    <w:rsid w:val="00672F3E"/>
    <w:rsid w:val="006742B5"/>
    <w:rsid w:val="00675418"/>
    <w:rsid w:val="00675F0D"/>
    <w:rsid w:val="0067722A"/>
    <w:rsid w:val="0068062F"/>
    <w:rsid w:val="00694479"/>
    <w:rsid w:val="006949BF"/>
    <w:rsid w:val="00697731"/>
    <w:rsid w:val="006979AC"/>
    <w:rsid w:val="006A0EC7"/>
    <w:rsid w:val="006A1CC9"/>
    <w:rsid w:val="006A2D8C"/>
    <w:rsid w:val="006A3A1D"/>
    <w:rsid w:val="006A6BD5"/>
    <w:rsid w:val="006B02F1"/>
    <w:rsid w:val="006B0FAF"/>
    <w:rsid w:val="006B39FD"/>
    <w:rsid w:val="006B771D"/>
    <w:rsid w:val="006C10AC"/>
    <w:rsid w:val="006C1AB7"/>
    <w:rsid w:val="006C1F9B"/>
    <w:rsid w:val="006C4013"/>
    <w:rsid w:val="006D0B6A"/>
    <w:rsid w:val="006D3301"/>
    <w:rsid w:val="006D5668"/>
    <w:rsid w:val="006D6EA8"/>
    <w:rsid w:val="006D6FD4"/>
    <w:rsid w:val="006D7F8F"/>
    <w:rsid w:val="006E0135"/>
    <w:rsid w:val="006E06C1"/>
    <w:rsid w:val="006E1477"/>
    <w:rsid w:val="006E1A65"/>
    <w:rsid w:val="006E39BE"/>
    <w:rsid w:val="006F45C3"/>
    <w:rsid w:val="006F67AA"/>
    <w:rsid w:val="006F733D"/>
    <w:rsid w:val="00700C0E"/>
    <w:rsid w:val="007010F5"/>
    <w:rsid w:val="00701601"/>
    <w:rsid w:val="00702090"/>
    <w:rsid w:val="00704DF7"/>
    <w:rsid w:val="00705EE9"/>
    <w:rsid w:val="0070661B"/>
    <w:rsid w:val="007068C7"/>
    <w:rsid w:val="00711220"/>
    <w:rsid w:val="00713911"/>
    <w:rsid w:val="0071485D"/>
    <w:rsid w:val="007148BF"/>
    <w:rsid w:val="00715B7A"/>
    <w:rsid w:val="00715BFD"/>
    <w:rsid w:val="007213DE"/>
    <w:rsid w:val="00731581"/>
    <w:rsid w:val="0073298E"/>
    <w:rsid w:val="00734252"/>
    <w:rsid w:val="00735D3C"/>
    <w:rsid w:val="00740DBD"/>
    <w:rsid w:val="0075067F"/>
    <w:rsid w:val="007529C7"/>
    <w:rsid w:val="00752A1C"/>
    <w:rsid w:val="0075631C"/>
    <w:rsid w:val="007624A9"/>
    <w:rsid w:val="00765094"/>
    <w:rsid w:val="00765C52"/>
    <w:rsid w:val="00767FA5"/>
    <w:rsid w:val="00771B63"/>
    <w:rsid w:val="00773A77"/>
    <w:rsid w:val="0079060B"/>
    <w:rsid w:val="00790ED7"/>
    <w:rsid w:val="00793238"/>
    <w:rsid w:val="0079706F"/>
    <w:rsid w:val="00797DC4"/>
    <w:rsid w:val="007A12E7"/>
    <w:rsid w:val="007A3B8E"/>
    <w:rsid w:val="007A421F"/>
    <w:rsid w:val="007A79E6"/>
    <w:rsid w:val="007B0842"/>
    <w:rsid w:val="007B40AD"/>
    <w:rsid w:val="007B47CF"/>
    <w:rsid w:val="007B513B"/>
    <w:rsid w:val="007B6B45"/>
    <w:rsid w:val="007B7B5C"/>
    <w:rsid w:val="007C03D3"/>
    <w:rsid w:val="007C0CA4"/>
    <w:rsid w:val="007C1CA5"/>
    <w:rsid w:val="007C366A"/>
    <w:rsid w:val="007C4AD1"/>
    <w:rsid w:val="007C6F60"/>
    <w:rsid w:val="007C6FEC"/>
    <w:rsid w:val="007C775E"/>
    <w:rsid w:val="007D176D"/>
    <w:rsid w:val="007D1F9C"/>
    <w:rsid w:val="007D2D06"/>
    <w:rsid w:val="007D3D4D"/>
    <w:rsid w:val="007E246D"/>
    <w:rsid w:val="007E347C"/>
    <w:rsid w:val="007E5C9C"/>
    <w:rsid w:val="007E5DEA"/>
    <w:rsid w:val="007E684F"/>
    <w:rsid w:val="007F0987"/>
    <w:rsid w:val="007F5EAC"/>
    <w:rsid w:val="007F6166"/>
    <w:rsid w:val="007F6B95"/>
    <w:rsid w:val="00800AC5"/>
    <w:rsid w:val="00806497"/>
    <w:rsid w:val="00806CA1"/>
    <w:rsid w:val="00807E1E"/>
    <w:rsid w:val="00810B6C"/>
    <w:rsid w:val="0081354F"/>
    <w:rsid w:val="008147EB"/>
    <w:rsid w:val="00816B8F"/>
    <w:rsid w:val="00816F6E"/>
    <w:rsid w:val="0082044A"/>
    <w:rsid w:val="0082171D"/>
    <w:rsid w:val="00822EB1"/>
    <w:rsid w:val="00825423"/>
    <w:rsid w:val="00826453"/>
    <w:rsid w:val="00826F4B"/>
    <w:rsid w:val="00827244"/>
    <w:rsid w:val="00827BCE"/>
    <w:rsid w:val="00830AEE"/>
    <w:rsid w:val="0083575B"/>
    <w:rsid w:val="00840623"/>
    <w:rsid w:val="00841357"/>
    <w:rsid w:val="00845586"/>
    <w:rsid w:val="0085108F"/>
    <w:rsid w:val="0085274B"/>
    <w:rsid w:val="008551D5"/>
    <w:rsid w:val="00856DFD"/>
    <w:rsid w:val="00857399"/>
    <w:rsid w:val="008636E6"/>
    <w:rsid w:val="00863ED0"/>
    <w:rsid w:val="00864A2B"/>
    <w:rsid w:val="00867D8F"/>
    <w:rsid w:val="008728B8"/>
    <w:rsid w:val="00872AC2"/>
    <w:rsid w:val="00875B0A"/>
    <w:rsid w:val="00876F36"/>
    <w:rsid w:val="008777D5"/>
    <w:rsid w:val="00881D9B"/>
    <w:rsid w:val="008843A6"/>
    <w:rsid w:val="0088463A"/>
    <w:rsid w:val="00885D32"/>
    <w:rsid w:val="0088633B"/>
    <w:rsid w:val="0088680E"/>
    <w:rsid w:val="00893D38"/>
    <w:rsid w:val="008943FA"/>
    <w:rsid w:val="00896BFF"/>
    <w:rsid w:val="008A084B"/>
    <w:rsid w:val="008A0CF6"/>
    <w:rsid w:val="008A23D3"/>
    <w:rsid w:val="008A415A"/>
    <w:rsid w:val="008A45BB"/>
    <w:rsid w:val="008A4AAB"/>
    <w:rsid w:val="008A5519"/>
    <w:rsid w:val="008A65B8"/>
    <w:rsid w:val="008B3497"/>
    <w:rsid w:val="008B36B4"/>
    <w:rsid w:val="008B63C2"/>
    <w:rsid w:val="008C0EE8"/>
    <w:rsid w:val="008C7D73"/>
    <w:rsid w:val="008D1760"/>
    <w:rsid w:val="008D58CC"/>
    <w:rsid w:val="008E181A"/>
    <w:rsid w:val="008E1A4E"/>
    <w:rsid w:val="008E1B5B"/>
    <w:rsid w:val="008E1C55"/>
    <w:rsid w:val="008E256E"/>
    <w:rsid w:val="008E2B7A"/>
    <w:rsid w:val="008E3604"/>
    <w:rsid w:val="008E3D16"/>
    <w:rsid w:val="008E4476"/>
    <w:rsid w:val="008E6D44"/>
    <w:rsid w:val="008E6D67"/>
    <w:rsid w:val="008E6EA0"/>
    <w:rsid w:val="008E6FC3"/>
    <w:rsid w:val="008E7EE8"/>
    <w:rsid w:val="008F1876"/>
    <w:rsid w:val="008F1EA4"/>
    <w:rsid w:val="008F520C"/>
    <w:rsid w:val="008F5674"/>
    <w:rsid w:val="008F5F87"/>
    <w:rsid w:val="008F68BA"/>
    <w:rsid w:val="009018B9"/>
    <w:rsid w:val="00901BF3"/>
    <w:rsid w:val="00902168"/>
    <w:rsid w:val="00903499"/>
    <w:rsid w:val="009049B4"/>
    <w:rsid w:val="00904B5B"/>
    <w:rsid w:val="00914F95"/>
    <w:rsid w:val="00916BEC"/>
    <w:rsid w:val="00917CB1"/>
    <w:rsid w:val="009229D7"/>
    <w:rsid w:val="009311E5"/>
    <w:rsid w:val="00932FB6"/>
    <w:rsid w:val="00934C08"/>
    <w:rsid w:val="009406B2"/>
    <w:rsid w:val="00941CAA"/>
    <w:rsid w:val="00941FB6"/>
    <w:rsid w:val="00943D63"/>
    <w:rsid w:val="00952D24"/>
    <w:rsid w:val="00953D7A"/>
    <w:rsid w:val="009549F9"/>
    <w:rsid w:val="00954AA5"/>
    <w:rsid w:val="009559D4"/>
    <w:rsid w:val="00957C4C"/>
    <w:rsid w:val="00957D5B"/>
    <w:rsid w:val="009603EB"/>
    <w:rsid w:val="00960E44"/>
    <w:rsid w:val="00961AFE"/>
    <w:rsid w:val="00962362"/>
    <w:rsid w:val="00970044"/>
    <w:rsid w:val="00972CD2"/>
    <w:rsid w:val="00973B80"/>
    <w:rsid w:val="00975800"/>
    <w:rsid w:val="00980D3F"/>
    <w:rsid w:val="0098327E"/>
    <w:rsid w:val="00983956"/>
    <w:rsid w:val="009853C8"/>
    <w:rsid w:val="009947F4"/>
    <w:rsid w:val="00994C41"/>
    <w:rsid w:val="009966E9"/>
    <w:rsid w:val="009A16AB"/>
    <w:rsid w:val="009A6850"/>
    <w:rsid w:val="009B481C"/>
    <w:rsid w:val="009B698A"/>
    <w:rsid w:val="009B7988"/>
    <w:rsid w:val="009C0C59"/>
    <w:rsid w:val="009C14E5"/>
    <w:rsid w:val="009C3A69"/>
    <w:rsid w:val="009D0BA8"/>
    <w:rsid w:val="009D163A"/>
    <w:rsid w:val="009D190E"/>
    <w:rsid w:val="009D3712"/>
    <w:rsid w:val="009D58F5"/>
    <w:rsid w:val="009D6440"/>
    <w:rsid w:val="009D730F"/>
    <w:rsid w:val="009E38A5"/>
    <w:rsid w:val="009E3D34"/>
    <w:rsid w:val="009E3F77"/>
    <w:rsid w:val="009E6AD7"/>
    <w:rsid w:val="009E6D6C"/>
    <w:rsid w:val="009F0B89"/>
    <w:rsid w:val="009F1AE1"/>
    <w:rsid w:val="009F36B1"/>
    <w:rsid w:val="009F6E0C"/>
    <w:rsid w:val="009F7FD7"/>
    <w:rsid w:val="00A000E9"/>
    <w:rsid w:val="00A006FD"/>
    <w:rsid w:val="00A02AF7"/>
    <w:rsid w:val="00A03897"/>
    <w:rsid w:val="00A06EE2"/>
    <w:rsid w:val="00A1118E"/>
    <w:rsid w:val="00A115C4"/>
    <w:rsid w:val="00A1293E"/>
    <w:rsid w:val="00A143D7"/>
    <w:rsid w:val="00A1579B"/>
    <w:rsid w:val="00A15C26"/>
    <w:rsid w:val="00A220F9"/>
    <w:rsid w:val="00A22849"/>
    <w:rsid w:val="00A22B9D"/>
    <w:rsid w:val="00A24A04"/>
    <w:rsid w:val="00A24DD2"/>
    <w:rsid w:val="00A24FB5"/>
    <w:rsid w:val="00A26601"/>
    <w:rsid w:val="00A3025A"/>
    <w:rsid w:val="00A316FD"/>
    <w:rsid w:val="00A3207A"/>
    <w:rsid w:val="00A32CEA"/>
    <w:rsid w:val="00A43133"/>
    <w:rsid w:val="00A462F3"/>
    <w:rsid w:val="00A50A5B"/>
    <w:rsid w:val="00A50A64"/>
    <w:rsid w:val="00A520BF"/>
    <w:rsid w:val="00A53344"/>
    <w:rsid w:val="00A539FC"/>
    <w:rsid w:val="00A55781"/>
    <w:rsid w:val="00A60E6F"/>
    <w:rsid w:val="00A61DA6"/>
    <w:rsid w:val="00A64770"/>
    <w:rsid w:val="00A6566B"/>
    <w:rsid w:val="00A734C8"/>
    <w:rsid w:val="00A76D7E"/>
    <w:rsid w:val="00A775B5"/>
    <w:rsid w:val="00A86CE7"/>
    <w:rsid w:val="00A912F9"/>
    <w:rsid w:val="00A92292"/>
    <w:rsid w:val="00A93D25"/>
    <w:rsid w:val="00A96A89"/>
    <w:rsid w:val="00A9779D"/>
    <w:rsid w:val="00AA5413"/>
    <w:rsid w:val="00AA6752"/>
    <w:rsid w:val="00AB2581"/>
    <w:rsid w:val="00AB3483"/>
    <w:rsid w:val="00AB5108"/>
    <w:rsid w:val="00AB56DC"/>
    <w:rsid w:val="00AC0802"/>
    <w:rsid w:val="00AC13E0"/>
    <w:rsid w:val="00AC2F2C"/>
    <w:rsid w:val="00AD3A03"/>
    <w:rsid w:val="00AD3DE4"/>
    <w:rsid w:val="00AD418D"/>
    <w:rsid w:val="00AD5B38"/>
    <w:rsid w:val="00AE29D1"/>
    <w:rsid w:val="00AE4B20"/>
    <w:rsid w:val="00AE5AA9"/>
    <w:rsid w:val="00AE671C"/>
    <w:rsid w:val="00AE7721"/>
    <w:rsid w:val="00AF1732"/>
    <w:rsid w:val="00AF1A6A"/>
    <w:rsid w:val="00AF206E"/>
    <w:rsid w:val="00AF21DC"/>
    <w:rsid w:val="00AF28FE"/>
    <w:rsid w:val="00AF32BF"/>
    <w:rsid w:val="00AF392C"/>
    <w:rsid w:val="00AF3DEE"/>
    <w:rsid w:val="00AF48F1"/>
    <w:rsid w:val="00AF4D8E"/>
    <w:rsid w:val="00AF6944"/>
    <w:rsid w:val="00AF76AF"/>
    <w:rsid w:val="00AF7EDF"/>
    <w:rsid w:val="00B0231C"/>
    <w:rsid w:val="00B03E01"/>
    <w:rsid w:val="00B04F84"/>
    <w:rsid w:val="00B06B9F"/>
    <w:rsid w:val="00B113FB"/>
    <w:rsid w:val="00B12AB5"/>
    <w:rsid w:val="00B12B0B"/>
    <w:rsid w:val="00B145F6"/>
    <w:rsid w:val="00B14657"/>
    <w:rsid w:val="00B14A90"/>
    <w:rsid w:val="00B2005E"/>
    <w:rsid w:val="00B20983"/>
    <w:rsid w:val="00B2225A"/>
    <w:rsid w:val="00B22813"/>
    <w:rsid w:val="00B24602"/>
    <w:rsid w:val="00B24F0D"/>
    <w:rsid w:val="00B24F41"/>
    <w:rsid w:val="00B25321"/>
    <w:rsid w:val="00B30303"/>
    <w:rsid w:val="00B307D6"/>
    <w:rsid w:val="00B3193A"/>
    <w:rsid w:val="00B322F8"/>
    <w:rsid w:val="00B4072D"/>
    <w:rsid w:val="00B40AA1"/>
    <w:rsid w:val="00B41D32"/>
    <w:rsid w:val="00B43080"/>
    <w:rsid w:val="00B47315"/>
    <w:rsid w:val="00B5134D"/>
    <w:rsid w:val="00B53AA6"/>
    <w:rsid w:val="00B5578E"/>
    <w:rsid w:val="00B5599F"/>
    <w:rsid w:val="00B608C2"/>
    <w:rsid w:val="00B61829"/>
    <w:rsid w:val="00B62650"/>
    <w:rsid w:val="00B62FF1"/>
    <w:rsid w:val="00B652A6"/>
    <w:rsid w:val="00B66DA8"/>
    <w:rsid w:val="00B67334"/>
    <w:rsid w:val="00B71354"/>
    <w:rsid w:val="00B73826"/>
    <w:rsid w:val="00B76A17"/>
    <w:rsid w:val="00B76CEF"/>
    <w:rsid w:val="00B80B74"/>
    <w:rsid w:val="00B8231B"/>
    <w:rsid w:val="00B84501"/>
    <w:rsid w:val="00B84DE7"/>
    <w:rsid w:val="00B855A4"/>
    <w:rsid w:val="00B9093E"/>
    <w:rsid w:val="00B916D3"/>
    <w:rsid w:val="00B92956"/>
    <w:rsid w:val="00B94938"/>
    <w:rsid w:val="00B94A3A"/>
    <w:rsid w:val="00B96835"/>
    <w:rsid w:val="00BA0986"/>
    <w:rsid w:val="00BA206C"/>
    <w:rsid w:val="00BA2F4C"/>
    <w:rsid w:val="00BA53B7"/>
    <w:rsid w:val="00BA5423"/>
    <w:rsid w:val="00BA6DA9"/>
    <w:rsid w:val="00BA76B8"/>
    <w:rsid w:val="00BB24E3"/>
    <w:rsid w:val="00BB5C99"/>
    <w:rsid w:val="00BB783B"/>
    <w:rsid w:val="00BC198F"/>
    <w:rsid w:val="00BC25A7"/>
    <w:rsid w:val="00BC2FBB"/>
    <w:rsid w:val="00BC42D6"/>
    <w:rsid w:val="00BD2BAD"/>
    <w:rsid w:val="00BD4E14"/>
    <w:rsid w:val="00BE10C9"/>
    <w:rsid w:val="00BE1838"/>
    <w:rsid w:val="00BE2AFD"/>
    <w:rsid w:val="00BE61B6"/>
    <w:rsid w:val="00BE6A10"/>
    <w:rsid w:val="00BF7294"/>
    <w:rsid w:val="00C00BA7"/>
    <w:rsid w:val="00C016D1"/>
    <w:rsid w:val="00C07DF6"/>
    <w:rsid w:val="00C12744"/>
    <w:rsid w:val="00C13A52"/>
    <w:rsid w:val="00C13B54"/>
    <w:rsid w:val="00C15C1E"/>
    <w:rsid w:val="00C20967"/>
    <w:rsid w:val="00C24A9B"/>
    <w:rsid w:val="00C259DC"/>
    <w:rsid w:val="00C27B0D"/>
    <w:rsid w:val="00C30AA2"/>
    <w:rsid w:val="00C31041"/>
    <w:rsid w:val="00C31115"/>
    <w:rsid w:val="00C32E78"/>
    <w:rsid w:val="00C34D6A"/>
    <w:rsid w:val="00C35E19"/>
    <w:rsid w:val="00C424CD"/>
    <w:rsid w:val="00C44240"/>
    <w:rsid w:val="00C53539"/>
    <w:rsid w:val="00C54669"/>
    <w:rsid w:val="00C56547"/>
    <w:rsid w:val="00C61892"/>
    <w:rsid w:val="00C637D3"/>
    <w:rsid w:val="00C63B5D"/>
    <w:rsid w:val="00C65B6C"/>
    <w:rsid w:val="00C663BD"/>
    <w:rsid w:val="00C7287D"/>
    <w:rsid w:val="00C72B86"/>
    <w:rsid w:val="00C73E7F"/>
    <w:rsid w:val="00C74C82"/>
    <w:rsid w:val="00C80552"/>
    <w:rsid w:val="00C8263F"/>
    <w:rsid w:val="00C8608B"/>
    <w:rsid w:val="00C86F70"/>
    <w:rsid w:val="00C87AB2"/>
    <w:rsid w:val="00C90FEF"/>
    <w:rsid w:val="00C92130"/>
    <w:rsid w:val="00C9525E"/>
    <w:rsid w:val="00C9567E"/>
    <w:rsid w:val="00CA0C7A"/>
    <w:rsid w:val="00CA0D38"/>
    <w:rsid w:val="00CA1229"/>
    <w:rsid w:val="00CA19B1"/>
    <w:rsid w:val="00CA1E41"/>
    <w:rsid w:val="00CA2433"/>
    <w:rsid w:val="00CA3399"/>
    <w:rsid w:val="00CA41D9"/>
    <w:rsid w:val="00CA5097"/>
    <w:rsid w:val="00CA618C"/>
    <w:rsid w:val="00CB0BA3"/>
    <w:rsid w:val="00CB2D73"/>
    <w:rsid w:val="00CB2DD9"/>
    <w:rsid w:val="00CB4699"/>
    <w:rsid w:val="00CB7F83"/>
    <w:rsid w:val="00CC3425"/>
    <w:rsid w:val="00CC5167"/>
    <w:rsid w:val="00CD5CB0"/>
    <w:rsid w:val="00CD5D5E"/>
    <w:rsid w:val="00CD6E7C"/>
    <w:rsid w:val="00CD79A7"/>
    <w:rsid w:val="00CD7A4D"/>
    <w:rsid w:val="00CE1337"/>
    <w:rsid w:val="00CE49D5"/>
    <w:rsid w:val="00CE5B9C"/>
    <w:rsid w:val="00CE642B"/>
    <w:rsid w:val="00CE645E"/>
    <w:rsid w:val="00CF0D24"/>
    <w:rsid w:val="00CF3566"/>
    <w:rsid w:val="00D015DF"/>
    <w:rsid w:val="00D01F5D"/>
    <w:rsid w:val="00D0313D"/>
    <w:rsid w:val="00D047D3"/>
    <w:rsid w:val="00D0614B"/>
    <w:rsid w:val="00D07FA7"/>
    <w:rsid w:val="00D1067A"/>
    <w:rsid w:val="00D15FA7"/>
    <w:rsid w:val="00D17249"/>
    <w:rsid w:val="00D247C5"/>
    <w:rsid w:val="00D269CC"/>
    <w:rsid w:val="00D27187"/>
    <w:rsid w:val="00D279E0"/>
    <w:rsid w:val="00D27C27"/>
    <w:rsid w:val="00D33253"/>
    <w:rsid w:val="00D362E0"/>
    <w:rsid w:val="00D40868"/>
    <w:rsid w:val="00D4272E"/>
    <w:rsid w:val="00D4520F"/>
    <w:rsid w:val="00D47943"/>
    <w:rsid w:val="00D47E56"/>
    <w:rsid w:val="00D52B11"/>
    <w:rsid w:val="00D52D2D"/>
    <w:rsid w:val="00D55BCA"/>
    <w:rsid w:val="00D66BEC"/>
    <w:rsid w:val="00D676A5"/>
    <w:rsid w:val="00D73971"/>
    <w:rsid w:val="00D82721"/>
    <w:rsid w:val="00D870F0"/>
    <w:rsid w:val="00D906B1"/>
    <w:rsid w:val="00D91572"/>
    <w:rsid w:val="00D91A92"/>
    <w:rsid w:val="00D92507"/>
    <w:rsid w:val="00D930D3"/>
    <w:rsid w:val="00D93C2E"/>
    <w:rsid w:val="00D95030"/>
    <w:rsid w:val="00D96FBE"/>
    <w:rsid w:val="00D97E2C"/>
    <w:rsid w:val="00DB48D2"/>
    <w:rsid w:val="00DB4B60"/>
    <w:rsid w:val="00DB4DE9"/>
    <w:rsid w:val="00DB6A72"/>
    <w:rsid w:val="00DB7278"/>
    <w:rsid w:val="00DC00A0"/>
    <w:rsid w:val="00DC082A"/>
    <w:rsid w:val="00DC1E23"/>
    <w:rsid w:val="00DC3F59"/>
    <w:rsid w:val="00DC55BA"/>
    <w:rsid w:val="00DC7FC4"/>
    <w:rsid w:val="00DD0457"/>
    <w:rsid w:val="00DD420E"/>
    <w:rsid w:val="00DD4D15"/>
    <w:rsid w:val="00DD57E0"/>
    <w:rsid w:val="00DE546F"/>
    <w:rsid w:val="00DF1271"/>
    <w:rsid w:val="00DF182D"/>
    <w:rsid w:val="00DF288A"/>
    <w:rsid w:val="00DF30CA"/>
    <w:rsid w:val="00DF52B0"/>
    <w:rsid w:val="00DF775B"/>
    <w:rsid w:val="00E0287A"/>
    <w:rsid w:val="00E051F9"/>
    <w:rsid w:val="00E05610"/>
    <w:rsid w:val="00E07B20"/>
    <w:rsid w:val="00E103C7"/>
    <w:rsid w:val="00E113A6"/>
    <w:rsid w:val="00E168CA"/>
    <w:rsid w:val="00E20529"/>
    <w:rsid w:val="00E21CD4"/>
    <w:rsid w:val="00E21DAD"/>
    <w:rsid w:val="00E22BC1"/>
    <w:rsid w:val="00E23711"/>
    <w:rsid w:val="00E24766"/>
    <w:rsid w:val="00E304A2"/>
    <w:rsid w:val="00E30F1F"/>
    <w:rsid w:val="00E33B70"/>
    <w:rsid w:val="00E358E8"/>
    <w:rsid w:val="00E368B6"/>
    <w:rsid w:val="00E4044A"/>
    <w:rsid w:val="00E45EB7"/>
    <w:rsid w:val="00E47389"/>
    <w:rsid w:val="00E50A2B"/>
    <w:rsid w:val="00E53C42"/>
    <w:rsid w:val="00E564D1"/>
    <w:rsid w:val="00E612BC"/>
    <w:rsid w:val="00E63D55"/>
    <w:rsid w:val="00E63F42"/>
    <w:rsid w:val="00E65280"/>
    <w:rsid w:val="00E65404"/>
    <w:rsid w:val="00E665E0"/>
    <w:rsid w:val="00E67924"/>
    <w:rsid w:val="00E728C6"/>
    <w:rsid w:val="00E72A21"/>
    <w:rsid w:val="00E72F3B"/>
    <w:rsid w:val="00E73C25"/>
    <w:rsid w:val="00E81B4A"/>
    <w:rsid w:val="00E82EF0"/>
    <w:rsid w:val="00E856F3"/>
    <w:rsid w:val="00E90160"/>
    <w:rsid w:val="00E92162"/>
    <w:rsid w:val="00E922D4"/>
    <w:rsid w:val="00EA13D3"/>
    <w:rsid w:val="00EA1497"/>
    <w:rsid w:val="00EA3D6F"/>
    <w:rsid w:val="00EA5261"/>
    <w:rsid w:val="00EA5B4B"/>
    <w:rsid w:val="00EA7120"/>
    <w:rsid w:val="00EB1A32"/>
    <w:rsid w:val="00EB1EC3"/>
    <w:rsid w:val="00EB26B3"/>
    <w:rsid w:val="00EB2E6D"/>
    <w:rsid w:val="00EB3D68"/>
    <w:rsid w:val="00EB4A5C"/>
    <w:rsid w:val="00EB75D8"/>
    <w:rsid w:val="00EB793A"/>
    <w:rsid w:val="00ED12CD"/>
    <w:rsid w:val="00ED2B74"/>
    <w:rsid w:val="00EE12FE"/>
    <w:rsid w:val="00EE2F11"/>
    <w:rsid w:val="00EE4DE3"/>
    <w:rsid w:val="00EE667A"/>
    <w:rsid w:val="00EF0509"/>
    <w:rsid w:val="00EF42D0"/>
    <w:rsid w:val="00EF521F"/>
    <w:rsid w:val="00F04E2E"/>
    <w:rsid w:val="00F07659"/>
    <w:rsid w:val="00F15307"/>
    <w:rsid w:val="00F20BDB"/>
    <w:rsid w:val="00F21B60"/>
    <w:rsid w:val="00F23A4B"/>
    <w:rsid w:val="00F27504"/>
    <w:rsid w:val="00F3090C"/>
    <w:rsid w:val="00F32587"/>
    <w:rsid w:val="00F32ABF"/>
    <w:rsid w:val="00F354AD"/>
    <w:rsid w:val="00F3672C"/>
    <w:rsid w:val="00F36AB5"/>
    <w:rsid w:val="00F3747C"/>
    <w:rsid w:val="00F409F8"/>
    <w:rsid w:val="00F45A96"/>
    <w:rsid w:val="00F57ADB"/>
    <w:rsid w:val="00F57BBF"/>
    <w:rsid w:val="00F6051C"/>
    <w:rsid w:val="00F614BC"/>
    <w:rsid w:val="00F62947"/>
    <w:rsid w:val="00F65CE1"/>
    <w:rsid w:val="00F67DA0"/>
    <w:rsid w:val="00F7118F"/>
    <w:rsid w:val="00F71FBD"/>
    <w:rsid w:val="00F72806"/>
    <w:rsid w:val="00F72A25"/>
    <w:rsid w:val="00F76AEA"/>
    <w:rsid w:val="00F81C99"/>
    <w:rsid w:val="00F85F72"/>
    <w:rsid w:val="00F8681C"/>
    <w:rsid w:val="00F875F3"/>
    <w:rsid w:val="00F90C0B"/>
    <w:rsid w:val="00F91B3E"/>
    <w:rsid w:val="00FA2755"/>
    <w:rsid w:val="00FA4C5A"/>
    <w:rsid w:val="00FA500F"/>
    <w:rsid w:val="00FA5F26"/>
    <w:rsid w:val="00FA673B"/>
    <w:rsid w:val="00FA726E"/>
    <w:rsid w:val="00FB3C63"/>
    <w:rsid w:val="00FB5E0E"/>
    <w:rsid w:val="00FC35EA"/>
    <w:rsid w:val="00FC61AB"/>
    <w:rsid w:val="00FC66D7"/>
    <w:rsid w:val="00FD0ED3"/>
    <w:rsid w:val="00FD13C8"/>
    <w:rsid w:val="00FD268B"/>
    <w:rsid w:val="00FD6910"/>
    <w:rsid w:val="00FD6E51"/>
    <w:rsid w:val="00FD7CA6"/>
    <w:rsid w:val="00FE56D4"/>
    <w:rsid w:val="00FE576F"/>
    <w:rsid w:val="00FF0339"/>
    <w:rsid w:val="00FF1292"/>
    <w:rsid w:val="00FF4B33"/>
    <w:rsid w:val="00FF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FC295A"/>
  <w15:chartTrackingRefBased/>
  <w15:docId w15:val="{104391D8-8EE2-498C-9261-9A8689C46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005E"/>
    <w:rPr>
      <w:sz w:val="24"/>
      <w:szCs w:val="24"/>
    </w:rPr>
  </w:style>
  <w:style w:type="paragraph" w:styleId="Overskrift1">
    <w:name w:val="heading 1"/>
    <w:basedOn w:val="Normal"/>
    <w:link w:val="Overskrift1Tegn"/>
    <w:uiPriority w:val="9"/>
    <w:qFormat/>
    <w:rsid w:val="00CD5CB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Overskrift2">
    <w:name w:val="heading 2"/>
    <w:basedOn w:val="Normal"/>
    <w:link w:val="Overskrift2Tegn"/>
    <w:uiPriority w:val="9"/>
    <w:qFormat/>
    <w:rsid w:val="00CD5CB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US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A520B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C8263F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C8263F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semiHidden/>
    <w:rsid w:val="00C8263F"/>
    <w:rPr>
      <w:rFonts w:ascii="Tahoma" w:hAnsi="Tahoma" w:cs="Tahoma"/>
      <w:sz w:val="16"/>
      <w:szCs w:val="16"/>
    </w:rPr>
  </w:style>
  <w:style w:type="character" w:styleId="Hyperlink">
    <w:name w:val="Hyperlink"/>
    <w:rsid w:val="000A0572"/>
    <w:rPr>
      <w:color w:val="0000FF"/>
      <w:u w:val="single"/>
    </w:rPr>
  </w:style>
  <w:style w:type="paragraph" w:styleId="Dokumentoversigt">
    <w:name w:val="Document Map"/>
    <w:basedOn w:val="Normal"/>
    <w:semiHidden/>
    <w:rsid w:val="003F4E1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Overskrift1Tegn">
    <w:name w:val="Overskrift 1 Tegn"/>
    <w:link w:val="Overskrift1"/>
    <w:uiPriority w:val="9"/>
    <w:rsid w:val="00CD5CB0"/>
    <w:rPr>
      <w:rFonts w:ascii="Times" w:hAnsi="Times"/>
      <w:b/>
      <w:bCs/>
      <w:kern w:val="36"/>
      <w:sz w:val="48"/>
      <w:szCs w:val="48"/>
    </w:rPr>
  </w:style>
  <w:style w:type="character" w:customStyle="1" w:styleId="Overskrift2Tegn">
    <w:name w:val="Overskrift 2 Tegn"/>
    <w:link w:val="Overskrift2"/>
    <w:uiPriority w:val="9"/>
    <w:rsid w:val="00CD5CB0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CD5CB0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table" w:styleId="Tabel-Gitter">
    <w:name w:val="Table Grid"/>
    <w:basedOn w:val="Tabel-Normal"/>
    <w:rsid w:val="00323F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rsid w:val="00323F41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rsid w:val="00323F41"/>
  </w:style>
  <w:style w:type="character" w:styleId="Fodnotehenvisning">
    <w:name w:val="footnote reference"/>
    <w:basedOn w:val="Standardskrifttypeiafsnit"/>
    <w:rsid w:val="00323F41"/>
    <w:rPr>
      <w:vertAlign w:val="superscript"/>
    </w:rPr>
  </w:style>
  <w:style w:type="character" w:styleId="Ulstomtale">
    <w:name w:val="Unresolved Mention"/>
    <w:basedOn w:val="Standardskrifttypeiafsnit"/>
    <w:uiPriority w:val="99"/>
    <w:semiHidden/>
    <w:unhideWhenUsed/>
    <w:rsid w:val="00D95030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02549B"/>
    <w:pPr>
      <w:ind w:left="720"/>
      <w:contextualSpacing/>
    </w:pPr>
  </w:style>
  <w:style w:type="character" w:styleId="Kommentarhenvisning">
    <w:name w:val="annotation reference"/>
    <w:basedOn w:val="Standardskrifttypeiafsnit"/>
    <w:rsid w:val="002A127A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2A127A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2A127A"/>
  </w:style>
  <w:style w:type="paragraph" w:styleId="Kommentaremne">
    <w:name w:val="annotation subject"/>
    <w:basedOn w:val="Kommentartekst"/>
    <w:next w:val="Kommentartekst"/>
    <w:link w:val="KommentaremneTegn"/>
    <w:rsid w:val="002A127A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2A127A"/>
    <w:rPr>
      <w:b/>
      <w:bCs/>
    </w:rPr>
  </w:style>
  <w:style w:type="paragraph" w:styleId="Korrektur">
    <w:name w:val="Revision"/>
    <w:hidden/>
    <w:uiPriority w:val="99"/>
    <w:semiHidden/>
    <w:rsid w:val="006D3301"/>
    <w:rPr>
      <w:sz w:val="24"/>
      <w:szCs w:val="24"/>
    </w:rPr>
  </w:style>
  <w:style w:type="paragraph" w:styleId="Almindeligtekst">
    <w:name w:val="Plain Text"/>
    <w:basedOn w:val="Normal"/>
    <w:link w:val="AlmindeligtekstTegn"/>
    <w:rsid w:val="00765C52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765C52"/>
    <w:rPr>
      <w:rFonts w:ascii="Consolas" w:hAnsi="Consolas"/>
      <w:sz w:val="21"/>
      <w:szCs w:val="21"/>
    </w:rPr>
  </w:style>
  <w:style w:type="character" w:styleId="BesgtLink">
    <w:name w:val="FollowedHyperlink"/>
    <w:basedOn w:val="Standardskrifttypeiafsnit"/>
    <w:rsid w:val="00797DC4"/>
    <w:rPr>
      <w:color w:val="954F72" w:themeColor="followedHyperlink"/>
      <w:u w:val="single"/>
    </w:rPr>
  </w:style>
  <w:style w:type="paragraph" w:customStyle="1" w:styleId="xmsolistparagraph">
    <w:name w:val="x_msolistparagraph"/>
    <w:basedOn w:val="Normal"/>
    <w:rsid w:val="009966E9"/>
    <w:pPr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semiHidden/>
    <w:rsid w:val="00A520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el">
    <w:name w:val="Title"/>
    <w:basedOn w:val="Normal"/>
    <w:next w:val="Normal"/>
    <w:link w:val="TitelTegn"/>
    <w:qFormat/>
    <w:rsid w:val="00CC51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CC51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7F6B9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Fremhv">
    <w:name w:val="Emphasis"/>
    <w:basedOn w:val="Standardskrifttypeiafsnit"/>
    <w:qFormat/>
    <w:rsid w:val="00C74C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14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85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73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r\Local%20Settings\Temporary%20Internet%20Files\OLKC1\Brevpapir%20mb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32051-7B75-4A4D-819D-B4558EB27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mb</Template>
  <TotalTime>1</TotalTime>
  <Pages>1</Pages>
  <Words>63</Words>
  <Characters>480</Characters>
  <Application>Microsoft Office Word</Application>
  <DocSecurity>8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Master</vt:lpstr>
    </vt:vector>
  </TitlesOfParts>
  <Company>Dansk Skytte Union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</dc:title>
  <dc:subject/>
  <dc:creator>Christina Laub Frank</dc:creator>
  <cp:keywords/>
  <dc:description/>
  <cp:lastModifiedBy>Lars Green Bach</cp:lastModifiedBy>
  <cp:revision>2</cp:revision>
  <cp:lastPrinted>2022-12-08T13:08:00Z</cp:lastPrinted>
  <dcterms:created xsi:type="dcterms:W3CDTF">2025-01-10T08:20:00Z</dcterms:created>
  <dcterms:modified xsi:type="dcterms:W3CDTF">2025-01-10T08:20:00Z</dcterms:modified>
</cp:coreProperties>
</file>