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E8509D" w:rsidP="058EC6AA" w:rsidRDefault="00E8509D" w14:paraId="3D371ABA" w14:textId="09C5C577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</w:pPr>
      <w:r w:rsidRPr="5D575598" w:rsidR="00E8509D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 xml:space="preserve">Er du </w:t>
      </w:r>
      <w:r w:rsidRPr="5D575598" w:rsidR="4EDBC410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>50m</w:t>
      </w:r>
      <w:r w:rsidRPr="5D575598" w:rsidR="1023DFFC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 xml:space="preserve"> 3x20</w:t>
      </w:r>
      <w:r w:rsidRPr="5D575598" w:rsidR="4EDBC410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 xml:space="preserve"> </w:t>
      </w:r>
      <w:r w:rsidRPr="5D575598" w:rsidR="00E8509D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>riffelskytte</w:t>
      </w:r>
      <w:r w:rsidRPr="5D575598" w:rsidR="00F32BDA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 xml:space="preserve"> imellem 16-20 år</w:t>
      </w:r>
      <w:r w:rsidRPr="5D575598" w:rsidR="00E8509D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>?</w:t>
      </w:r>
    </w:p>
    <w:p w:rsidRPr="00FF3600" w:rsidR="00FF3600" w:rsidP="5D575598" w:rsidRDefault="00E8509D" w14:paraId="7B4A0635" w14:textId="7ECD9881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</w:pPr>
      <w:r w:rsidRPr="5D575598" w:rsidR="00E8509D">
        <w:rPr>
          <w:rFonts w:ascii="Calibri" w:hAnsi="Calibri" w:cs="Calibri" w:asciiTheme="minorAscii" w:hAnsiTheme="minorAscii" w:cstheme="minorAscii"/>
          <w:b w:val="1"/>
          <w:bCs w:val="1"/>
          <w:sz w:val="32"/>
          <w:szCs w:val="32"/>
        </w:rPr>
        <w:t>Har du ambitioner om at blive en del af Team 2032?</w:t>
      </w:r>
    </w:p>
    <w:p w:rsidRPr="00F32BDA" w:rsidR="008867BC" w:rsidP="68953602" w:rsidRDefault="008867BC" w14:paraId="09D242D4" w14:textId="35ABE051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rPr>
          <w:rFonts w:ascii="Calibri" w:hAnsi="Calibri" w:cs="Calibri" w:asciiTheme="minorAscii" w:hAnsiTheme="minorAscii" w:cstheme="minorAscii"/>
        </w:rPr>
      </w:pPr>
      <w:r w:rsidRPr="68953602" w:rsidR="008867BC">
        <w:rPr>
          <w:rFonts w:ascii="Calibri" w:hAnsi="Calibri" w:cs="Calibri" w:asciiTheme="minorAscii" w:hAnsiTheme="minorAscii" w:cstheme="minorAscii"/>
          <w:b w:val="1"/>
          <w:bCs w:val="1"/>
        </w:rPr>
        <w:t>Team 2032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 </w:t>
      </w:r>
      <w:r w:rsidRPr="68953602" w:rsidR="00F165E4">
        <w:rPr>
          <w:rFonts w:ascii="Calibri" w:hAnsi="Calibri" w:cs="Calibri" w:asciiTheme="minorAscii" w:hAnsiTheme="minorAscii" w:cstheme="minorAscii"/>
        </w:rPr>
        <w:t xml:space="preserve">er 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Dansk Skytte Union (Skydesport </w:t>
      </w:r>
      <w:r w:rsidRPr="68953602" w:rsidR="00F32BDA">
        <w:rPr>
          <w:rFonts w:ascii="Calibri" w:hAnsi="Calibri" w:cs="Calibri" w:asciiTheme="minorAscii" w:hAnsiTheme="minorAscii" w:cstheme="minorAscii"/>
        </w:rPr>
        <w:t>Danmark)s</w:t>
      </w:r>
      <w:r w:rsidRPr="68953602" w:rsidR="00F165E4">
        <w:rPr>
          <w:rFonts w:ascii="Calibri" w:hAnsi="Calibri" w:cs="Calibri" w:asciiTheme="minorAscii" w:hAnsiTheme="minorAscii" w:cstheme="minorAscii"/>
        </w:rPr>
        <w:t xml:space="preserve"> træningstilbud til unge riffelskytter der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 </w:t>
      </w:r>
      <w:r w:rsidRPr="68953602" w:rsidR="00F32BDA">
        <w:rPr>
          <w:rFonts w:ascii="Calibri" w:hAnsi="Calibri" w:cs="Calibri" w:asciiTheme="minorAscii" w:hAnsiTheme="minorAscii" w:cstheme="minorAscii"/>
          <w:b w:val="1"/>
          <w:bCs w:val="1"/>
        </w:rPr>
        <w:t>brænder for skydning</w:t>
      </w:r>
      <w:r w:rsidRPr="68953602" w:rsidR="00F32BDA">
        <w:rPr>
          <w:rFonts w:ascii="Calibri" w:hAnsi="Calibri" w:cs="Calibri" w:asciiTheme="minorAscii" w:hAnsiTheme="minorAscii" w:cstheme="minorAscii"/>
        </w:rPr>
        <w:t>, h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ar en tydelig </w:t>
      </w:r>
      <w:r w:rsidRPr="68953602" w:rsidR="00F32BDA">
        <w:rPr>
          <w:rFonts w:ascii="Calibri" w:hAnsi="Calibri" w:cs="Calibri" w:asciiTheme="minorAscii" w:hAnsiTheme="minorAscii" w:cstheme="minorAscii"/>
          <w:b w:val="1"/>
          <w:bCs w:val="1"/>
        </w:rPr>
        <w:t>ambition om</w:t>
      </w:r>
      <w:r w:rsidRPr="68953602" w:rsidR="00F165E4">
        <w:rPr>
          <w:rFonts w:ascii="Calibri" w:hAnsi="Calibri" w:cs="Calibri" w:asciiTheme="minorAscii" w:hAnsiTheme="minorAscii" w:cstheme="minorAscii"/>
          <w:b w:val="1"/>
          <w:bCs w:val="1"/>
        </w:rPr>
        <w:t xml:space="preserve"> at dygtiggøre</w:t>
      </w:r>
      <w:r w:rsidRPr="68953602" w:rsidR="00F32BDA">
        <w:rPr>
          <w:rFonts w:ascii="Calibri" w:hAnsi="Calibri" w:cs="Calibri" w:asciiTheme="minorAscii" w:hAnsiTheme="minorAscii" w:cstheme="minorAscii"/>
          <w:b w:val="1"/>
          <w:bCs w:val="1"/>
        </w:rPr>
        <w:t xml:space="preserve"> sig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 og ønsker at </w:t>
      </w:r>
      <w:r w:rsidRPr="68953602" w:rsidR="00F165E4">
        <w:rPr>
          <w:rFonts w:ascii="Calibri" w:hAnsi="Calibri" w:cs="Calibri" w:asciiTheme="minorAscii" w:hAnsiTheme="minorAscii" w:cstheme="minorAscii"/>
        </w:rPr>
        <w:t xml:space="preserve">være en del af et </w:t>
      </w:r>
      <w:r w:rsidRPr="68953602" w:rsidR="00F165E4">
        <w:rPr>
          <w:rFonts w:ascii="Calibri" w:hAnsi="Calibri" w:cs="Calibri" w:asciiTheme="minorAscii" w:hAnsiTheme="minorAscii" w:cstheme="minorAscii"/>
          <w:b w:val="1"/>
          <w:bCs w:val="1"/>
        </w:rPr>
        <w:t>motiverende træningsfællesskab</w:t>
      </w:r>
      <w:r w:rsidRPr="68953602" w:rsidR="00F165E4">
        <w:rPr>
          <w:rFonts w:ascii="Calibri" w:hAnsi="Calibri" w:cs="Calibri" w:asciiTheme="minorAscii" w:hAnsiTheme="minorAscii" w:cstheme="minorAscii"/>
        </w:rPr>
        <w:t xml:space="preserve"> </w:t>
      </w:r>
      <w:r w:rsidRPr="68953602" w:rsidR="00F32BDA">
        <w:rPr>
          <w:rFonts w:ascii="Calibri" w:hAnsi="Calibri" w:cs="Calibri" w:asciiTheme="minorAscii" w:hAnsiTheme="minorAscii" w:cstheme="minorAscii"/>
        </w:rPr>
        <w:t>der har til f</w:t>
      </w:r>
      <w:r w:rsidRPr="68953602" w:rsidR="008867BC">
        <w:rPr>
          <w:rFonts w:ascii="Calibri" w:hAnsi="Calibri" w:cs="Calibri" w:asciiTheme="minorAscii" w:hAnsiTheme="minorAscii" w:cstheme="minorAscii"/>
        </w:rPr>
        <w:t>ormål er at udvikle talenter, der har potentiale til at deltage i OL 2032 og fremtidige OL.</w:t>
      </w:r>
    </w:p>
    <w:p w:rsidR="008867BC" w:rsidP="68953602" w:rsidRDefault="008867BC" w14:paraId="7D5824CE" w14:textId="77777777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rPr>
          <w:rFonts w:ascii="Calibri" w:hAnsi="Calibri" w:cs="Calibri" w:asciiTheme="minorAscii" w:hAnsiTheme="minorAscii" w:cstheme="minorAscii"/>
        </w:rPr>
      </w:pPr>
    </w:p>
    <w:p w:rsidRPr="00270F9A" w:rsidR="006711F0" w:rsidP="68953602" w:rsidRDefault="008867BC" w14:paraId="1B955A40" w14:textId="2F2D8435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rFonts w:ascii="Calibri" w:hAnsi="Calibri" w:cs="Calibri" w:asciiTheme="minorAscii" w:hAnsiTheme="minorAscii" w:cstheme="minorAscii"/>
        </w:rPr>
      </w:pPr>
      <w:r w:rsidRPr="68953602" w:rsidR="008867BC">
        <w:rPr>
          <w:rFonts w:ascii="Calibri" w:hAnsi="Calibri" w:cs="Calibri" w:asciiTheme="minorAscii" w:hAnsiTheme="minorAscii" w:cstheme="minorAscii"/>
        </w:rPr>
        <w:t xml:space="preserve">For at komme i betragtning til </w:t>
      </w:r>
      <w:r w:rsidRPr="68953602" w:rsidR="008867BC">
        <w:rPr>
          <w:rFonts w:ascii="Calibri" w:hAnsi="Calibri" w:cs="Calibri" w:asciiTheme="minorAscii" w:hAnsiTheme="minorAscii" w:cstheme="minorAscii"/>
          <w:b w:val="1"/>
          <w:bCs w:val="1"/>
        </w:rPr>
        <w:t>Team 2032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 skal 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du deltage </w:t>
      </w:r>
      <w:r w:rsidRPr="68953602" w:rsidR="008961CB">
        <w:rPr>
          <w:rFonts w:ascii="Calibri" w:hAnsi="Calibri" w:cs="Calibri" w:asciiTheme="minorAscii" w:hAnsiTheme="minorAscii" w:cstheme="minorAscii"/>
        </w:rPr>
        <w:t xml:space="preserve">følgende </w:t>
      </w:r>
      <w:r w:rsidRPr="68953602" w:rsidR="006711F0">
        <w:rPr>
          <w:rFonts w:ascii="Calibri" w:hAnsi="Calibri" w:cs="Calibri" w:asciiTheme="minorAscii" w:hAnsiTheme="minorAscii" w:cstheme="minorAscii"/>
        </w:rPr>
        <w:t xml:space="preserve">to </w:t>
      </w:r>
      <w:r w:rsidRPr="68953602" w:rsidR="008867BC">
        <w:rPr>
          <w:rFonts w:ascii="Calibri" w:hAnsi="Calibri" w:cs="Calibri" w:asciiTheme="minorAscii" w:hAnsiTheme="minorAscii" w:cstheme="minorAscii"/>
        </w:rPr>
        <w:t>da</w:t>
      </w:r>
      <w:r w:rsidRPr="68953602" w:rsidR="00F32BDA">
        <w:rPr>
          <w:rFonts w:ascii="Calibri" w:hAnsi="Calibri" w:cs="Calibri" w:asciiTheme="minorAscii" w:hAnsiTheme="minorAscii" w:cstheme="minorAscii"/>
        </w:rPr>
        <w:t>ge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 ved </w:t>
      </w:r>
      <w:r w:rsidRPr="68953602" w:rsidR="006711F0">
        <w:rPr>
          <w:rFonts w:ascii="Calibri" w:hAnsi="Calibri" w:cs="Calibri" w:asciiTheme="minorAscii" w:hAnsiTheme="minorAscii" w:cstheme="minorAscii"/>
        </w:rPr>
        <w:t>vurderingsstævner</w:t>
      </w:r>
      <w:r w:rsidRPr="68953602" w:rsidR="008867BC">
        <w:rPr>
          <w:rFonts w:ascii="Calibri" w:hAnsi="Calibri" w:cs="Calibri" w:asciiTheme="minorAscii" w:hAnsiTheme="minorAscii" w:cstheme="minorAscii"/>
        </w:rPr>
        <w:t>ne</w:t>
      </w:r>
      <w:r w:rsidRPr="68953602" w:rsidR="006711F0">
        <w:rPr>
          <w:rFonts w:ascii="Calibri" w:hAnsi="Calibri" w:cs="Calibri" w:asciiTheme="minorAscii" w:hAnsiTheme="minorAscii" w:cstheme="minorAscii"/>
        </w:rPr>
        <w:t>:</w:t>
      </w:r>
    </w:p>
    <w:p w:rsidR="00270F9A" w:rsidP="68953602" w:rsidRDefault="00270F9A" w14:paraId="0FF83E6E" w14:textId="77777777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center"/>
      </w:pPr>
    </w:p>
    <w:p w:rsidR="006711F0" w:rsidP="6CE1B06A" w:rsidRDefault="006711F0" w14:paraId="432FCF69" w14:textId="02D4393C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center"/>
        <w:rPr>
          <w:rFonts w:ascii="Calibri" w:hAnsi="Calibri" w:cs="Calibri" w:asciiTheme="minorAscii" w:hAnsiTheme="minorAscii" w:cstheme="minorAscii"/>
        </w:rPr>
      </w:pPr>
      <w:hyperlink r:id="R5fb804da9f9445c9">
        <w:r w:rsidRPr="6CE1B06A" w:rsidR="673CF5E1">
          <w:rPr>
            <w:rStyle w:val="Hyperlink"/>
            <w:rFonts w:ascii="Calibri" w:hAnsi="Calibri" w:cs="Calibri" w:asciiTheme="minorAscii" w:hAnsiTheme="minorAscii" w:cstheme="minorAscii"/>
          </w:rPr>
          <w:t xml:space="preserve">Aarhus </w:t>
        </w:r>
        <w:r w:rsidRPr="6CE1B06A" w:rsidR="673CF5E1">
          <w:rPr>
            <w:rStyle w:val="Hyperlink"/>
            <w:rFonts w:ascii="Calibri" w:hAnsi="Calibri" w:cs="Calibri" w:asciiTheme="minorAscii" w:hAnsiTheme="minorAscii" w:cstheme="minorAscii"/>
          </w:rPr>
          <w:t>Indoor</w:t>
        </w:r>
        <w:r w:rsidRPr="6CE1B06A" w:rsidR="673CF5E1">
          <w:rPr>
            <w:rStyle w:val="Hyperlink"/>
            <w:rFonts w:ascii="Calibri" w:hAnsi="Calibri" w:cs="Calibri" w:asciiTheme="minorAscii" w:hAnsiTheme="minorAscii" w:cstheme="minorAscii"/>
          </w:rPr>
          <w:t xml:space="preserve"> 6/4</w:t>
        </w:r>
        <w:r w:rsidRPr="6CE1B06A" w:rsidR="006711F0">
          <w:rPr>
            <w:rStyle w:val="Hyperlink"/>
            <w:rFonts w:ascii="Calibri" w:hAnsi="Calibri" w:cs="Calibri" w:asciiTheme="minorAscii" w:hAnsiTheme="minorAscii" w:cstheme="minorAscii"/>
          </w:rPr>
          <w:t xml:space="preserve"> 2025</w:t>
        </w:r>
        <w:r w:rsidRPr="6CE1B06A" w:rsidR="706BC296">
          <w:rPr>
            <w:rStyle w:val="Hyperlink"/>
            <w:rFonts w:ascii="Calibri" w:hAnsi="Calibri" w:cs="Calibri" w:asciiTheme="minorAscii" w:hAnsiTheme="minorAscii" w:cstheme="minorAscii"/>
          </w:rPr>
          <w:t xml:space="preserve"> </w:t>
        </w:r>
      </w:hyperlink>
      <w:r w:rsidRPr="6CE1B06A" w:rsidR="006711F0">
        <w:rPr>
          <w:rFonts w:ascii="Calibri" w:hAnsi="Calibri" w:cs="Calibri" w:asciiTheme="minorAscii" w:hAnsiTheme="minorAscii" w:cstheme="minorAscii"/>
        </w:rPr>
        <w:t xml:space="preserve"> </w:t>
      </w:r>
    </w:p>
    <w:p w:rsidR="006711F0" w:rsidP="68953602" w:rsidRDefault="006711F0" w14:paraId="7EFE0F61" w14:textId="2BF9867D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center"/>
        <w:rPr>
          <w:rFonts w:ascii="Calibri" w:hAnsi="Calibri" w:cs="Calibri" w:asciiTheme="minorAscii" w:hAnsiTheme="minorAscii" w:cstheme="minorAscii"/>
        </w:rPr>
      </w:pPr>
      <w:r w:rsidRPr="6CE1B06A" w:rsidR="006711F0">
        <w:rPr>
          <w:rFonts w:ascii="Calibri" w:hAnsi="Calibri" w:cs="Calibri" w:asciiTheme="minorAscii" w:hAnsiTheme="minorAscii" w:cstheme="minorAscii"/>
        </w:rPr>
        <w:t>Og</w:t>
      </w:r>
    </w:p>
    <w:p w:rsidR="006711F0" w:rsidP="6CE1B06A" w:rsidRDefault="006711F0" w14:paraId="3DCB841E" w14:textId="2909E587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center"/>
        <w:rPr>
          <w:rFonts w:ascii="Calibri" w:hAnsi="Calibri" w:cs="Calibri" w:asciiTheme="minorAscii" w:hAnsiTheme="minorAscii" w:cstheme="minorAscii"/>
        </w:rPr>
      </w:pPr>
      <w:r w:rsidRPr="6CE1B06A" w:rsidR="3FFB4359">
        <w:rPr>
          <w:rFonts w:ascii="Calibri" w:hAnsi="Calibri" w:cs="Calibri" w:asciiTheme="minorAscii" w:hAnsiTheme="minorAscii" w:cstheme="minorAscii"/>
        </w:rPr>
        <w:t>Ørre Vurderingsstævne 4/5 2025 (invitation kommer senere)</w:t>
      </w:r>
    </w:p>
    <w:p w:rsidR="6CE1B06A" w:rsidP="6CE1B06A" w:rsidRDefault="6CE1B06A" w14:paraId="300A4DDF" w14:textId="25561AFF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center"/>
        <w:rPr>
          <w:rFonts w:ascii="Calibri" w:hAnsi="Calibri" w:cs="Calibri" w:asciiTheme="minorAscii" w:hAnsiTheme="minorAscii" w:cstheme="minorAscii"/>
        </w:rPr>
      </w:pPr>
    </w:p>
    <w:p w:rsidR="008867BC" w:rsidP="68953602" w:rsidRDefault="00F32BDA" w14:paraId="29E35CF8" w14:textId="70A9170B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rFonts w:ascii="Calibri" w:hAnsi="Calibri" w:cs="Calibri" w:asciiTheme="minorAscii" w:hAnsiTheme="minorAscii" w:cstheme="minorAscii"/>
        </w:rPr>
      </w:pPr>
      <w:r w:rsidRPr="68953602" w:rsidR="00F32BDA">
        <w:rPr>
          <w:rFonts w:ascii="Calibri" w:hAnsi="Calibri" w:cs="Calibri" w:asciiTheme="minorAscii" w:hAnsiTheme="minorAscii" w:cstheme="minorAscii"/>
        </w:rPr>
        <w:t>Udfra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 vurderingsstævnerne vil den sportslige ledelse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 inviteret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 relevante atleter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 </w:t>
      </w:r>
      <w:r w:rsidRPr="68953602" w:rsidR="263119F5">
        <w:rPr>
          <w:rFonts w:ascii="Calibri" w:hAnsi="Calibri" w:cs="Calibri" w:asciiTheme="minorAscii" w:hAnsiTheme="minorAscii" w:cstheme="minorAscii"/>
        </w:rPr>
        <w:t xml:space="preserve">til en samtale </w:t>
      </w:r>
      <w:r w:rsidRPr="68953602" w:rsidR="263119F5">
        <w:rPr>
          <w:rFonts w:ascii="Calibri" w:hAnsi="Calibri" w:cs="Calibri" w:asciiTheme="minorAscii" w:hAnsiTheme="minorAscii" w:cstheme="minorAscii"/>
        </w:rPr>
        <w:t>omkring</w:t>
      </w:r>
      <w:r w:rsidRPr="68953602" w:rsidR="263119F5">
        <w:rPr>
          <w:rFonts w:ascii="Calibri" w:hAnsi="Calibri" w:cs="Calibri" w:asciiTheme="minorAscii" w:hAnsiTheme="minorAscii" w:cstheme="minorAscii"/>
        </w:rPr>
        <w:t xml:space="preserve"> Team 2032 og det fremadrettede forløb. </w:t>
      </w:r>
      <w:r w:rsidRPr="68953602" w:rsidR="008867BC">
        <w:rPr>
          <w:rFonts w:ascii="Calibri" w:hAnsi="Calibri" w:cs="Calibri" w:asciiTheme="minorAscii" w:hAnsiTheme="minorAscii" w:cstheme="minorAscii"/>
        </w:rPr>
        <w:t>På baggrund af ovenstående vurderingsstævner</w:t>
      </w:r>
      <w:r w:rsidRPr="68953602" w:rsidR="3FE94A80">
        <w:rPr>
          <w:rFonts w:ascii="Calibri" w:hAnsi="Calibri" w:cs="Calibri" w:asciiTheme="minorAscii" w:hAnsiTheme="minorAscii" w:cstheme="minorAscii"/>
        </w:rPr>
        <w:t xml:space="preserve"> </w:t>
      </w:r>
      <w:r w:rsidRPr="68953602" w:rsidR="1A82BA6B">
        <w:rPr>
          <w:rFonts w:ascii="Calibri" w:hAnsi="Calibri" w:cs="Calibri" w:asciiTheme="minorAscii" w:hAnsiTheme="minorAscii" w:cstheme="minorAscii"/>
        </w:rPr>
        <w:t xml:space="preserve">og samtalen 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vil den sportslige ledelse vurdere og udtage 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nye </w:t>
      </w:r>
      <w:r w:rsidRPr="68953602" w:rsidR="008867BC">
        <w:rPr>
          <w:rFonts w:ascii="Calibri" w:hAnsi="Calibri" w:cs="Calibri" w:asciiTheme="minorAscii" w:hAnsiTheme="minorAscii" w:cstheme="minorAscii"/>
        </w:rPr>
        <w:t>atleter til</w:t>
      </w:r>
      <w:r w:rsidRPr="68953602" w:rsidR="00F32BDA">
        <w:rPr>
          <w:rFonts w:ascii="Calibri" w:hAnsi="Calibri" w:cs="Calibri" w:asciiTheme="minorAscii" w:hAnsiTheme="minorAscii" w:cstheme="minorAscii"/>
        </w:rPr>
        <w:t xml:space="preserve"> det eksisterende</w:t>
      </w:r>
      <w:r w:rsidRPr="68953602" w:rsidR="008867BC">
        <w:rPr>
          <w:rFonts w:ascii="Calibri" w:hAnsi="Calibri" w:cs="Calibri" w:asciiTheme="minorAscii" w:hAnsiTheme="minorAscii" w:cstheme="minorAscii"/>
        </w:rPr>
        <w:t xml:space="preserve"> </w:t>
      </w:r>
      <w:r w:rsidRPr="68953602" w:rsidR="008867BC">
        <w:rPr>
          <w:rFonts w:ascii="Calibri" w:hAnsi="Calibri" w:cs="Calibri" w:asciiTheme="minorAscii" w:hAnsiTheme="minorAscii" w:cstheme="minorAscii"/>
          <w:b w:val="1"/>
          <w:bCs w:val="1"/>
        </w:rPr>
        <w:t>Team 2032</w:t>
      </w:r>
      <w:r w:rsidRPr="68953602" w:rsidR="008867BC">
        <w:rPr>
          <w:rFonts w:ascii="Calibri" w:hAnsi="Calibri" w:cs="Calibri" w:asciiTheme="minorAscii" w:hAnsiTheme="minorAscii" w:cstheme="minorAscii"/>
        </w:rPr>
        <w:t>.</w:t>
      </w:r>
      <w:r w:rsidRPr="68953602" w:rsidR="00E53CB3">
        <w:rPr>
          <w:rFonts w:ascii="Calibri" w:hAnsi="Calibri" w:cs="Calibri" w:asciiTheme="minorAscii" w:hAnsiTheme="minorAscii" w:cstheme="minorAscii"/>
        </w:rPr>
        <w:t xml:space="preserve"> Se det hvem der er en del af det nuværende </w:t>
      </w:r>
      <w:r w:rsidRPr="68953602" w:rsidR="00E53CB3">
        <w:rPr>
          <w:rFonts w:ascii="Calibri" w:hAnsi="Calibri" w:cs="Calibri" w:asciiTheme="minorAscii" w:hAnsiTheme="minorAscii" w:cstheme="minorAscii"/>
          <w:b w:val="1"/>
          <w:bCs w:val="1"/>
        </w:rPr>
        <w:t>Team 2032</w:t>
      </w:r>
      <w:r w:rsidRPr="68953602" w:rsidR="00E53CB3">
        <w:rPr>
          <w:rFonts w:ascii="Calibri" w:hAnsi="Calibri" w:cs="Calibri" w:asciiTheme="minorAscii" w:hAnsiTheme="minorAscii" w:cstheme="minorAscii"/>
        </w:rPr>
        <w:t xml:space="preserve"> </w:t>
      </w:r>
      <w:hyperlink r:id="R83b82f689d7b4dd8">
        <w:r w:rsidRPr="68953602" w:rsidR="00E53CB3">
          <w:rPr>
            <w:rStyle w:val="Hyperlink"/>
            <w:rFonts w:ascii="Calibri" w:hAnsi="Calibri" w:cs="Calibri" w:asciiTheme="minorAscii" w:hAnsiTheme="minorAscii" w:cstheme="minorAscii"/>
          </w:rPr>
          <w:t>her</w:t>
        </w:r>
      </w:hyperlink>
      <w:r w:rsidRPr="68953602" w:rsidR="00E53CB3">
        <w:rPr>
          <w:rFonts w:ascii="Calibri" w:hAnsi="Calibri" w:cs="Calibri" w:asciiTheme="minorAscii" w:hAnsiTheme="minorAscii" w:cstheme="minorAscii"/>
        </w:rPr>
        <w:t>.</w:t>
      </w:r>
    </w:p>
    <w:p w:rsidR="00270F9A" w:rsidP="68953602" w:rsidRDefault="00270F9A" w14:paraId="1DA9F87F" w14:textId="77777777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autoSpaceDE w:val="0"/>
        <w:autoSpaceDN w:val="0"/>
        <w:adjustRightInd w:val="0"/>
        <w:jc w:val="both"/>
        <w:rPr>
          <w:rFonts w:ascii="Calibri" w:hAnsi="Calibri" w:cs="Calibri" w:asciiTheme="minorAscii" w:hAnsiTheme="minorAscii" w:cstheme="minorAscii"/>
        </w:rPr>
      </w:pPr>
    </w:p>
    <w:p w:rsidR="00270F9A" w:rsidP="68953602" w:rsidRDefault="00270F9A" w14:paraId="79C6BC5B" w14:textId="738F1D18">
      <w:pPr>
        <w:pStyle w:val="Normal"/>
        <w:suppressLineNumbers w:val="0"/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bidi w:val="0"/>
        <w:spacing w:before="0" w:beforeAutospacing="off" w:after="0" w:afterAutospacing="off" w:line="259" w:lineRule="auto"/>
        <w:ind w:left="0" w:right="0"/>
        <w:jc w:val="both"/>
        <w:rPr>
          <w:rFonts w:ascii="Calibri" w:hAnsi="Calibri" w:cs="Calibri"/>
        </w:rPr>
      </w:pPr>
      <w:r w:rsidRPr="68953602" w:rsidR="00270F9A">
        <w:rPr>
          <w:rFonts w:ascii="Calibri" w:hAnsi="Calibri" w:cs="Calibri" w:asciiTheme="minorAscii" w:hAnsiTheme="minorAscii" w:cstheme="minorAscii"/>
        </w:rPr>
        <w:t xml:space="preserve">Der er </w:t>
      </w:r>
      <w:r w:rsidRPr="68953602" w:rsidR="00270F9A">
        <w:rPr>
          <w:rFonts w:ascii="Calibri" w:hAnsi="Calibri" w:cs="Calibri" w:asciiTheme="minorAscii" w:hAnsiTheme="minorAscii" w:cstheme="minorAscii"/>
          <w:b w:val="1"/>
          <w:bCs w:val="1"/>
        </w:rPr>
        <w:t>ingen krav til niveau eller udstyr</w:t>
      </w:r>
      <w:r w:rsidRPr="68953602" w:rsidR="00270F9A">
        <w:rPr>
          <w:rFonts w:ascii="Calibri" w:hAnsi="Calibri" w:cs="Calibri" w:asciiTheme="minorAscii" w:hAnsiTheme="minorAscii" w:cstheme="minorAscii"/>
        </w:rPr>
        <w:t xml:space="preserve"> for at deltage i </w:t>
      </w:r>
      <w:r w:rsidRPr="68953602" w:rsidR="00270F9A">
        <w:rPr>
          <w:rFonts w:ascii="Calibri" w:hAnsi="Calibri" w:cs="Calibri" w:asciiTheme="minorAscii" w:hAnsiTheme="minorAscii" w:cstheme="minorAscii"/>
        </w:rPr>
        <w:t>vurderingsstævnerne</w:t>
      </w:r>
      <w:r w:rsidRPr="68953602" w:rsidR="4BEEB445">
        <w:rPr>
          <w:rFonts w:ascii="Calibri" w:hAnsi="Calibri" w:cs="Calibri" w:asciiTheme="minorAscii" w:hAnsiTheme="minorAscii" w:cstheme="minorAscii"/>
        </w:rPr>
        <w:t>.</w:t>
      </w:r>
    </w:p>
    <w:p w:rsidR="00270F9A" w:rsidP="00F32BDA" w:rsidRDefault="00270F9A" w14:paraId="17668680" w14:textId="77777777">
      <w:pPr>
        <w:jc w:val="both"/>
        <w:rPr>
          <w:rFonts w:asciiTheme="minorHAnsi" w:hAnsiTheme="minorHAnsi" w:cstheme="minorHAnsi"/>
        </w:rPr>
      </w:pPr>
    </w:p>
    <w:p w:rsidRPr="00F165E4" w:rsidR="00F165E4" w:rsidP="00270F9A" w:rsidRDefault="00F32BDA" w14:paraId="74B88EC4" w14:textId="7E7EE90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5D575598" w:rsidR="00F32BDA">
        <w:rPr>
          <w:rFonts w:ascii="Calibri" w:hAnsi="Calibri" w:cs="Calibri"/>
        </w:rPr>
        <w:t>Til vurderingsstævnerne o</w:t>
      </w:r>
      <w:r w:rsidRPr="5D575598" w:rsidR="08DE9AAE">
        <w:rPr>
          <w:rFonts w:ascii="Calibri" w:hAnsi="Calibri" w:cs="Calibri"/>
        </w:rPr>
        <w:t>g samtalen</w:t>
      </w:r>
      <w:r w:rsidRPr="5D575598" w:rsidR="00F32BDA">
        <w:rPr>
          <w:rFonts w:ascii="Calibri" w:hAnsi="Calibri" w:cs="Calibri"/>
        </w:rPr>
        <w:t xml:space="preserve"> </w:t>
      </w:r>
      <w:r w:rsidRPr="5D575598" w:rsidR="00F165E4">
        <w:rPr>
          <w:rFonts w:ascii="Calibri" w:hAnsi="Calibri" w:cs="Calibri"/>
        </w:rPr>
        <w:t xml:space="preserve">vurderes </w:t>
      </w:r>
      <w:r w:rsidRPr="5D575598" w:rsidR="00F32BDA">
        <w:rPr>
          <w:rFonts w:ascii="Calibri" w:hAnsi="Calibri" w:cs="Calibri"/>
        </w:rPr>
        <w:t xml:space="preserve">atleterne </w:t>
      </w:r>
      <w:r w:rsidRPr="5D575598" w:rsidR="00F165E4">
        <w:rPr>
          <w:rFonts w:ascii="Calibri" w:hAnsi="Calibri" w:cs="Calibri"/>
        </w:rPr>
        <w:t>udfra</w:t>
      </w:r>
      <w:r w:rsidRPr="5D575598" w:rsidR="00F165E4">
        <w:rPr>
          <w:rFonts w:ascii="Calibri" w:hAnsi="Calibri" w:cs="Calibri"/>
        </w:rPr>
        <w:t xml:space="preserve"> følgende parametre:</w:t>
      </w:r>
      <w:r>
        <w:tab/>
      </w:r>
      <w:r>
        <w:tab/>
      </w:r>
      <w:r>
        <w:tab/>
      </w:r>
    </w:p>
    <w:p w:rsidR="00F165E4" w:rsidP="00F32BDA" w:rsidRDefault="00F165E4" w14:paraId="6749DABB" w14:textId="77777777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libri" w:hAnsi="Calibri" w:cs="Calibri"/>
        </w:rPr>
      </w:pPr>
      <w:r w:rsidRPr="00F32BDA">
        <w:rPr>
          <w:rFonts w:ascii="Calibri" w:hAnsi="Calibri" w:cs="Calibri"/>
        </w:rPr>
        <w:t>Vise et acceptabelt træningsmæssigt niveau. Her viser atleten, at denne kan modtage inputs fra træneren og bearbejde dem, med hensigt på at facilitere dem aktivt i egen træning og udvikling.</w:t>
      </w:r>
    </w:p>
    <w:p w:rsidR="00F165E4" w:rsidP="00F32BDA" w:rsidRDefault="00F165E4" w14:paraId="449DE86C" w14:textId="77777777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libri" w:hAnsi="Calibri" w:cs="Calibri"/>
        </w:rPr>
      </w:pPr>
      <w:r w:rsidRPr="00F165E4">
        <w:rPr>
          <w:rFonts w:ascii="Calibri" w:hAnsi="Calibri" w:cs="Calibri"/>
        </w:rPr>
        <w:t>Være villig til at indgå i et seriøst samarbejde med det nationale elitecenters ansatte, samt egen træner.</w:t>
      </w:r>
    </w:p>
    <w:p w:rsidR="00F32BDA" w:rsidP="00F32BDA" w:rsidRDefault="00F32BDA" w14:paraId="486FF351" w14:textId="77777777">
      <w:pPr>
        <w:jc w:val="center"/>
        <w:rPr>
          <w:rFonts w:asciiTheme="minorHAnsi" w:hAnsiTheme="minorHAnsi" w:cstheme="minorHAnsi"/>
        </w:rPr>
      </w:pPr>
    </w:p>
    <w:p w:rsidRPr="007C3CF0" w:rsidR="00270F9A" w:rsidP="6C3FF7FE" w:rsidRDefault="00270F9A" w14:paraId="64538DF3" w14:textId="28D23166">
      <w:pPr>
        <w:rPr>
          <w:rFonts w:ascii="Calibri" w:hAnsi="Calibri" w:cs="Calibri" w:asciiTheme="minorAscii" w:hAnsiTheme="minorAscii" w:cstheme="minorAscii"/>
        </w:rPr>
      </w:pPr>
      <w:r w:rsidRPr="6C3FF7FE" w:rsidR="00270F9A">
        <w:rPr>
          <w:rFonts w:ascii="Calibri" w:hAnsi="Calibri" w:cs="Calibri" w:asciiTheme="minorAscii" w:hAnsiTheme="minorAscii" w:cstheme="minorAscii"/>
        </w:rPr>
        <w:t xml:space="preserve">Hvis du ønsker mere information omkring </w:t>
      </w:r>
      <w:r w:rsidRPr="6C3FF7FE" w:rsidR="00270F9A">
        <w:rPr>
          <w:rFonts w:ascii="Calibri" w:hAnsi="Calibri" w:cs="Calibri" w:asciiTheme="minorAscii" w:hAnsiTheme="minorAscii" w:cstheme="minorAscii"/>
          <w:b w:val="1"/>
          <w:bCs w:val="1"/>
        </w:rPr>
        <w:t>Team 2032</w:t>
      </w:r>
      <w:r w:rsidRPr="6C3FF7FE" w:rsidR="00270F9A">
        <w:rPr>
          <w:rFonts w:ascii="Calibri" w:hAnsi="Calibri" w:cs="Calibri" w:asciiTheme="minorAscii" w:hAnsiTheme="minorAscii" w:cstheme="minorAscii"/>
        </w:rPr>
        <w:t xml:space="preserve"> så læs ”</w:t>
      </w:r>
      <w:r w:rsidRPr="6C3FF7FE" w:rsidR="00270F9A">
        <w:rPr>
          <w:rFonts w:ascii="Calibri" w:hAnsi="Calibri" w:cs="Calibri" w:asciiTheme="minorAscii" w:hAnsiTheme="minorAscii" w:cstheme="minorAscii"/>
        </w:rPr>
        <w:t>Udtagelsesprocedure til Team 2032, Udviklings- og Elitegruppe</w:t>
      </w:r>
      <w:r w:rsidRPr="6C3FF7FE" w:rsidR="00270F9A">
        <w:rPr>
          <w:rFonts w:ascii="Calibri" w:hAnsi="Calibri" w:cs="Calibri" w:asciiTheme="minorAscii" w:hAnsiTheme="minorAscii" w:cstheme="minorAscii"/>
        </w:rPr>
        <w:t xml:space="preserve">” i </w:t>
      </w:r>
      <w:hyperlink r:id="Rd50a6242f13e457a">
        <w:r w:rsidRPr="6C3FF7FE" w:rsidR="00270F9A">
          <w:rPr>
            <w:rStyle w:val="Hyperlink"/>
            <w:rFonts w:ascii="Calibri" w:hAnsi="Calibri" w:cs="Calibri" w:asciiTheme="minorAscii" w:hAnsiTheme="minorAscii" w:cstheme="minorAscii"/>
          </w:rPr>
          <w:t>landsholdsmanualen for riffel</w:t>
        </w:r>
        <w:r w:rsidRPr="6C3FF7FE" w:rsidR="00270F9A">
          <w:rPr>
            <w:rStyle w:val="Hyperlink"/>
            <w:rFonts w:ascii="Calibri" w:hAnsi="Calibri" w:cs="Calibri" w:asciiTheme="minorAscii" w:hAnsiTheme="minorAscii" w:cstheme="minorAscii"/>
          </w:rPr>
          <w:t xml:space="preserve"> </w:t>
        </w:r>
        <w:r w:rsidRPr="6C3FF7FE" w:rsidR="00F201C8">
          <w:rPr>
            <w:rStyle w:val="Hyperlink"/>
            <w:rFonts w:ascii="Calibri" w:hAnsi="Calibri" w:cs="Calibri" w:asciiTheme="minorAscii" w:hAnsiTheme="minorAscii" w:cstheme="minorAscii"/>
          </w:rPr>
          <w:t>5</w:t>
        </w:r>
        <w:r w:rsidRPr="6C3FF7FE" w:rsidR="00270F9A">
          <w:rPr>
            <w:rStyle w:val="Hyperlink"/>
            <w:rFonts w:ascii="Calibri" w:hAnsi="Calibri" w:cs="Calibri" w:asciiTheme="minorAscii" w:hAnsiTheme="minorAscii" w:cstheme="minorAscii"/>
          </w:rPr>
          <w:t>0m</w:t>
        </w:r>
        <w:r w:rsidRPr="6C3FF7FE" w:rsidR="6029A241">
          <w:rPr>
            <w:rStyle w:val="Hyperlink"/>
            <w:rFonts w:ascii="Calibri" w:hAnsi="Calibri" w:cs="Calibri" w:asciiTheme="minorAscii" w:hAnsiTheme="minorAscii" w:cstheme="minorAscii"/>
          </w:rPr>
          <w:t xml:space="preserve"> 3x20</w:t>
        </w:r>
        <w:r w:rsidRPr="6C3FF7FE" w:rsidR="00270F9A">
          <w:rPr>
            <w:rStyle w:val="Hyperlink"/>
            <w:rFonts w:ascii="Calibri" w:hAnsi="Calibri" w:cs="Calibri" w:asciiTheme="minorAscii" w:hAnsiTheme="minorAscii" w:cstheme="minorAscii"/>
          </w:rPr>
          <w:t xml:space="preserve"> junior</w:t>
        </w:r>
        <w:r w:rsidRPr="6C3FF7FE" w:rsidR="00270F9A">
          <w:rPr>
            <w:rStyle w:val="Hyperlink"/>
            <w:rFonts w:ascii="Calibri" w:hAnsi="Calibri" w:cs="Calibri" w:asciiTheme="minorAscii" w:hAnsiTheme="minorAscii" w:cstheme="minorAscii"/>
          </w:rPr>
          <w:t>.</w:t>
        </w:r>
      </w:hyperlink>
    </w:p>
    <w:p w:rsidR="00270F9A" w:rsidP="00270F9A" w:rsidRDefault="00270F9A" w14:paraId="6E30E1CE" w14:textId="77777777">
      <w:pPr>
        <w:jc w:val="center"/>
        <w:rPr>
          <w:rFonts w:asciiTheme="minorHAnsi" w:hAnsiTheme="minorHAnsi" w:cstheme="minorHAnsi"/>
        </w:rPr>
      </w:pPr>
    </w:p>
    <w:p w:rsidR="008961CB" w:rsidP="00F32BDA" w:rsidRDefault="00F32BDA" w14:paraId="6BD79B90" w14:textId="3E13E0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Ved spørgsmål ring eller skriv til</w:t>
      </w:r>
      <w:r w:rsidR="00270F9A">
        <w:rPr>
          <w:rFonts w:asciiTheme="minorHAnsi" w:hAnsiTheme="minorHAnsi" w:cstheme="minorHAnsi"/>
        </w:rPr>
        <w:t xml:space="preserve"> undertegnet</w:t>
      </w:r>
    </w:p>
    <w:p w:rsidR="00270F9A" w:rsidP="00270F9A" w:rsidRDefault="00270F9A" w14:paraId="63B35696" w14:textId="77777777">
      <w:pPr>
        <w:rPr>
          <w:rFonts w:asciiTheme="minorHAnsi" w:hAnsiTheme="minorHAnsi" w:cstheme="minorHAnsi"/>
        </w:rPr>
      </w:pPr>
    </w:p>
    <w:p w:rsidRPr="00270F9A" w:rsidR="00270F9A" w:rsidP="00270F9A" w:rsidRDefault="00270F9A" w14:paraId="16B00E6E" w14:textId="09D8F81E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>Jarl Venneberg Jakobsen</w:t>
      </w:r>
    </w:p>
    <w:p w:rsidRPr="00270F9A" w:rsidR="00270F9A" w:rsidP="00270F9A" w:rsidRDefault="00270F9A" w14:paraId="7B2655D8" w14:textId="77777777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 xml:space="preserve">Udviklingskonsulent                                                                      </w:t>
      </w:r>
    </w:p>
    <w:p w:rsidRPr="00270F9A" w:rsidR="00270F9A" w:rsidP="00270F9A" w:rsidRDefault="00270F9A" w14:paraId="08B82F0A" w14:textId="2FA6A6D9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7CD622AE" wp14:editId="51D691DD">
            <wp:extent cx="47625" cy="47625"/>
            <wp:effectExtent l="0" t="0" r="9525" b="9525"/>
            <wp:docPr id="25977684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DFD5630" wp14:editId="3BE80584">
            <wp:extent cx="47625" cy="47625"/>
            <wp:effectExtent l="0" t="0" r="9525" b="9525"/>
            <wp:docPr id="1715255440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AE03559" wp14:editId="14142F04">
            <wp:extent cx="47625" cy="47625"/>
            <wp:effectExtent l="0" t="0" r="9525" b="9525"/>
            <wp:docPr id="100160557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66B5CDE" wp14:editId="2093750F">
            <wp:extent cx="47625" cy="47625"/>
            <wp:effectExtent l="0" t="0" r="9525" b="9525"/>
            <wp:docPr id="13356984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1FD679B5" wp14:editId="257E72A3">
            <wp:extent cx="47625" cy="47625"/>
            <wp:effectExtent l="0" t="0" r="9525" b="9525"/>
            <wp:docPr id="92138317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207CC0E" wp14:editId="03942C67">
            <wp:extent cx="47625" cy="47625"/>
            <wp:effectExtent l="0" t="0" r="9525" b="9525"/>
            <wp:docPr id="174480547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02BEA84" wp14:editId="12A5A2B9">
            <wp:extent cx="47625" cy="47625"/>
            <wp:effectExtent l="0" t="0" r="9525" b="9525"/>
            <wp:docPr id="149898211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FD06AA0" wp14:editId="341335F6">
            <wp:extent cx="47625" cy="47625"/>
            <wp:effectExtent l="0" t="0" r="9525" b="9525"/>
            <wp:docPr id="46393786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9974E17" wp14:editId="22965376">
            <wp:extent cx="47625" cy="47625"/>
            <wp:effectExtent l="0" t="0" r="9525" b="9525"/>
            <wp:docPr id="58745316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C9BAD5B" wp14:editId="495FB6F5">
            <wp:extent cx="47625" cy="47625"/>
            <wp:effectExtent l="0" t="0" r="9525" b="9525"/>
            <wp:docPr id="141997759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B567691" wp14:editId="4468429A">
            <wp:extent cx="47625" cy="47625"/>
            <wp:effectExtent l="0" t="0" r="9525" b="9525"/>
            <wp:docPr id="116053178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F0F71EB" wp14:editId="2452E12D">
            <wp:extent cx="47625" cy="47625"/>
            <wp:effectExtent l="0" t="0" r="9525" b="9525"/>
            <wp:docPr id="101748351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7E9204A8" wp14:editId="09E0394F">
            <wp:extent cx="47625" cy="47625"/>
            <wp:effectExtent l="0" t="0" r="9525" b="9525"/>
            <wp:docPr id="71159399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2C99B64" wp14:editId="0734279F">
            <wp:extent cx="47625" cy="47625"/>
            <wp:effectExtent l="0" t="0" r="9525" b="9525"/>
            <wp:docPr id="35547729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B5B16A1" wp14:editId="58AE7AD6">
            <wp:extent cx="47625" cy="47625"/>
            <wp:effectExtent l="0" t="0" r="9525" b="9525"/>
            <wp:docPr id="17222864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0800D63" wp14:editId="6FE8FAB9">
            <wp:extent cx="47625" cy="47625"/>
            <wp:effectExtent l="0" t="0" r="9525" b="9525"/>
            <wp:docPr id="85664216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B8E3BD9" wp14:editId="3F7EEA4F">
            <wp:extent cx="47625" cy="47625"/>
            <wp:effectExtent l="0" t="0" r="9525" b="9525"/>
            <wp:docPr id="193430506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A9AC61B" wp14:editId="44B3C2D6">
            <wp:extent cx="47625" cy="47625"/>
            <wp:effectExtent l="0" t="0" r="9525" b="9525"/>
            <wp:docPr id="99168668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EAEC9AF" wp14:editId="06D801F3">
            <wp:extent cx="47625" cy="47625"/>
            <wp:effectExtent l="0" t="0" r="9525" b="9525"/>
            <wp:docPr id="42765100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27C0A2D" wp14:editId="25D9EE92">
            <wp:extent cx="47625" cy="47625"/>
            <wp:effectExtent l="0" t="0" r="9525" b="9525"/>
            <wp:docPr id="42143930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B9F44C0" wp14:editId="01AA7D89">
            <wp:extent cx="47625" cy="47625"/>
            <wp:effectExtent l="0" t="0" r="9525" b="9525"/>
            <wp:docPr id="47299917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81D62E0" wp14:editId="42078961">
            <wp:extent cx="47625" cy="47625"/>
            <wp:effectExtent l="0" t="0" r="9525" b="9525"/>
            <wp:docPr id="113749984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A66FF25" wp14:editId="6207288E">
            <wp:extent cx="47625" cy="47625"/>
            <wp:effectExtent l="0" t="0" r="9525" b="9525"/>
            <wp:docPr id="35244919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C570B21" wp14:editId="6A65EDA1">
            <wp:extent cx="47625" cy="47625"/>
            <wp:effectExtent l="0" t="0" r="9525" b="9525"/>
            <wp:docPr id="81414537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7252BEE9" wp14:editId="73501EB3">
            <wp:extent cx="47625" cy="47625"/>
            <wp:effectExtent l="0" t="0" r="9525" b="9525"/>
            <wp:docPr id="85520454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B72ED3F" wp14:editId="4A894B30">
            <wp:extent cx="47625" cy="47625"/>
            <wp:effectExtent l="0" t="0" r="9525" b="9525"/>
            <wp:docPr id="125633290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3048CCA" wp14:editId="46C80D28">
            <wp:extent cx="47625" cy="47625"/>
            <wp:effectExtent l="0" t="0" r="9525" b="9525"/>
            <wp:docPr id="149223941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099E172" wp14:editId="50418309">
            <wp:extent cx="47625" cy="47625"/>
            <wp:effectExtent l="0" t="0" r="9525" b="9525"/>
            <wp:docPr id="5340523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A6AB7DE" wp14:editId="3A3F5E40">
            <wp:extent cx="47625" cy="47625"/>
            <wp:effectExtent l="0" t="0" r="9525" b="9525"/>
            <wp:docPr id="18359741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B1C973E" wp14:editId="0CF458D0">
            <wp:extent cx="47625" cy="47625"/>
            <wp:effectExtent l="0" t="0" r="9525" b="9525"/>
            <wp:docPr id="15071870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2E2E5F7" wp14:editId="165E17D3">
            <wp:extent cx="47625" cy="47625"/>
            <wp:effectExtent l="0" t="0" r="9525" b="9525"/>
            <wp:docPr id="199638115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59CF04C" wp14:editId="10FAF479">
            <wp:extent cx="47625" cy="47625"/>
            <wp:effectExtent l="0" t="0" r="9525" b="9525"/>
            <wp:docPr id="55180066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0BB7CF7" wp14:editId="2F43FD0A">
            <wp:extent cx="47625" cy="47625"/>
            <wp:effectExtent l="0" t="0" r="9525" b="9525"/>
            <wp:docPr id="2214736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3B5C2AF" wp14:editId="18511C1A">
            <wp:extent cx="47625" cy="47625"/>
            <wp:effectExtent l="0" t="0" r="9525" b="9525"/>
            <wp:docPr id="11355437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EFA7AD5" wp14:editId="5382CDEB">
            <wp:extent cx="47625" cy="47625"/>
            <wp:effectExtent l="0" t="0" r="9525" b="9525"/>
            <wp:docPr id="93084992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A4718C1" wp14:editId="65E7DED1">
            <wp:extent cx="47625" cy="47625"/>
            <wp:effectExtent l="0" t="0" r="9525" b="9525"/>
            <wp:docPr id="60078876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48D7E54" wp14:editId="70354B90">
            <wp:extent cx="47625" cy="47625"/>
            <wp:effectExtent l="0" t="0" r="9525" b="9525"/>
            <wp:docPr id="189911075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3342AAA" wp14:editId="0B24B8FB">
            <wp:extent cx="47625" cy="47625"/>
            <wp:effectExtent l="0" t="0" r="9525" b="9525"/>
            <wp:docPr id="189306586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355A6E7" wp14:editId="77AD4DF5">
            <wp:extent cx="47625" cy="47625"/>
            <wp:effectExtent l="0" t="0" r="9525" b="9525"/>
            <wp:docPr id="55397313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7F0E261" wp14:editId="46A7480D">
            <wp:extent cx="47625" cy="47625"/>
            <wp:effectExtent l="0" t="0" r="9525" b="9525"/>
            <wp:docPr id="118821097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</w:p>
    <w:p w:rsidRPr="00270F9A" w:rsidR="00270F9A" w:rsidP="00270F9A" w:rsidRDefault="00270F9A" w14:paraId="71C79310" w14:textId="77777777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>Idrættens Hus   Brøndby Stadion 20   DK-2605 Brøndby</w:t>
      </w:r>
    </w:p>
    <w:p w:rsidR="00F165E4" w:rsidP="00270F9A" w:rsidRDefault="00270F9A" w14:paraId="4E3C2732" w14:textId="7CB23CA4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 xml:space="preserve">Mobil:+45 24 99 20 53    Mail: </w:t>
      </w:r>
      <w:hyperlink w:history="1" r:id="rId13">
        <w:r w:rsidRPr="00270F9A">
          <w:rPr>
            <w:rStyle w:val="Hyperlink"/>
            <w:rFonts w:asciiTheme="minorHAnsi" w:hAnsiTheme="minorHAnsi" w:cstheme="minorHAnsi"/>
          </w:rPr>
          <w:t>jvj@skytteunion.dk</w:t>
        </w:r>
      </w:hyperlink>
    </w:p>
    <w:sectPr w:rsidR="00F165E4" w:rsidSect="006256BD">
      <w:headerReference w:type="even" r:id="rId14"/>
      <w:headerReference w:type="default" r:id="rId15"/>
      <w:footerReference w:type="default" r:id="rId16"/>
      <w:headerReference w:type="first" r:id="rId17"/>
      <w:pgSz w:w="11906" w:h="16838" w:orient="portrait" w:code="9"/>
      <w:pgMar w:top="1701" w:right="1134" w:bottom="1701" w:left="96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8509D" w:rsidRDefault="00E8509D" w14:paraId="39EA6CBC" w14:textId="77777777">
      <w:r>
        <w:separator/>
      </w:r>
    </w:p>
  </w:endnote>
  <w:endnote w:type="continuationSeparator" w:id="0">
    <w:p w:rsidR="00E8509D" w:rsidRDefault="00E8509D" w14:paraId="2D5D794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71DE5" w:rsidP="007E246F" w:rsidRDefault="00071DE5" w14:paraId="44349C6F" w14:textId="77777777">
    <w:pPr>
      <w:pStyle w:val="Footer"/>
      <w:ind w:hanging="964"/>
    </w:pPr>
    <w:r>
      <w:rPr>
        <w:noProof/>
      </w:rPr>
      <w:drawing>
        <wp:inline distT="0" distB="0" distL="0" distR="0" wp14:anchorId="0FC8C0E5" wp14:editId="239CBE4D">
          <wp:extent cx="7542533" cy="1269241"/>
          <wp:effectExtent l="0" t="0" r="1270" b="7620"/>
          <wp:docPr id="1" name="Billede 1" descr="Et billede, der indeholder tekst, indendørs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indendørs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EF271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489" cy="1283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8509D" w:rsidRDefault="00E8509D" w14:paraId="737B0CD2" w14:textId="77777777">
      <w:r>
        <w:separator/>
      </w:r>
    </w:p>
  </w:footnote>
  <w:footnote w:type="continuationSeparator" w:id="0">
    <w:p w:rsidR="00E8509D" w:rsidRDefault="00E8509D" w14:paraId="089BB97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FA5F26" w:rsidRDefault="00544740" w14:paraId="3C2FB6D6" w14:textId="7777777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731023D" wp14:editId="4E2F9F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672F3E" w:rsidRDefault="00672F3E" w14:paraId="6AA8E51C" w14:textId="77777777">
    <w:pPr>
      <w:pStyle w:val="Header"/>
    </w:pPr>
    <w:r>
      <w:rPr>
        <w:noProof/>
      </w:rPr>
      <w:drawing>
        <wp:inline distT="0" distB="0" distL="0" distR="0" wp14:anchorId="1400F439" wp14:editId="03A5EEDA">
          <wp:extent cx="2703444" cy="743664"/>
          <wp:effectExtent l="0" t="0" r="0" b="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70" t="35956" b="38976"/>
                  <a:stretch/>
                </pic:blipFill>
                <pic:spPr bwMode="auto">
                  <a:xfrm>
                    <a:off x="0" y="0"/>
                    <a:ext cx="2760172" cy="759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5F26" w:rsidRDefault="00E53CB3" w14:paraId="1B55BFD5" w14:textId="77777777">
    <w:pPr>
      <w:pStyle w:val="Header"/>
    </w:pPr>
    <w:r>
      <w:rPr>
        <w:noProof/>
      </w:rPr>
      <w:pict w14:anchorId="4F3D50C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" style="position:absolute;margin-left:0;margin-top:0;width:571.35pt;height:808.2pt;z-index:-251658240;mso-position-horizontal:center;mso-position-horizontal-relative:margin;mso-position-vertical:center;mso-position-vertical-relative:margin" o:spid="_x0000_s1070" o:allowincell="f" type="#_x0000_t75">
          <v:imagedata o:title="Unavngivet 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3014A"/>
    <w:multiLevelType w:val="hybridMultilevel"/>
    <w:tmpl w:val="536CBE8A"/>
    <w:lvl w:ilvl="0" w:tplc="0406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" w15:restartNumberingAfterBreak="0">
    <w:nsid w:val="0C930B23"/>
    <w:multiLevelType w:val="hybridMultilevel"/>
    <w:tmpl w:val="6A967B12"/>
    <w:lvl w:ilvl="0" w:tplc="04060001">
      <w:start w:val="1"/>
      <w:numFmt w:val="bullet"/>
      <w:lvlText w:val=""/>
      <w:lvlJc w:val="left"/>
      <w:pPr>
        <w:ind w:left="2024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hint="default" w:ascii="Wingdings" w:hAnsi="Wingdings"/>
      </w:rPr>
    </w:lvl>
  </w:abstractNum>
  <w:abstractNum w:abstractNumId="2" w15:restartNumberingAfterBreak="0">
    <w:nsid w:val="246F0085"/>
    <w:multiLevelType w:val="hybridMultilevel"/>
    <w:tmpl w:val="3C3637D0"/>
    <w:lvl w:ilvl="0" w:tplc="367C9D22">
      <w:start w:val="5"/>
      <w:numFmt w:val="bullet"/>
      <w:lvlText w:val="•"/>
      <w:lvlJc w:val="left"/>
      <w:pPr>
        <w:ind w:left="1665" w:hanging="1305"/>
      </w:pPr>
      <w:rPr>
        <w:rFonts w:hint="default" w:ascii="Calibri" w:hAnsi="Calibri" w:eastAsia="Times New Roman" w:cs="Calibr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79714D1"/>
    <w:multiLevelType w:val="hybridMultilevel"/>
    <w:tmpl w:val="B7B4FBDE"/>
    <w:lvl w:ilvl="0" w:tplc="367C9D22">
      <w:start w:val="5"/>
      <w:numFmt w:val="bullet"/>
      <w:lvlText w:val="•"/>
      <w:lvlJc w:val="left"/>
      <w:pPr>
        <w:ind w:left="1665" w:hanging="1305"/>
      </w:pPr>
      <w:rPr>
        <w:rFonts w:hint="default" w:ascii="Calibri" w:hAnsi="Calibri" w:eastAsia="Times New Roman" w:cs="Calibr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D16A71"/>
    <w:multiLevelType w:val="hybridMultilevel"/>
    <w:tmpl w:val="6636A618"/>
    <w:lvl w:ilvl="0" w:tplc="367C9D22">
      <w:start w:val="5"/>
      <w:numFmt w:val="bullet"/>
      <w:lvlText w:val="•"/>
      <w:lvlJc w:val="left"/>
      <w:pPr>
        <w:ind w:left="1305" w:hanging="1305"/>
      </w:pPr>
      <w:rPr>
        <w:rFonts w:hint="default" w:ascii="Calibri" w:hAnsi="Calibri" w:eastAsia="Times New Roman" w:cs="Calibri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492C604C"/>
    <w:multiLevelType w:val="hybridMultilevel"/>
    <w:tmpl w:val="D9AE65A0"/>
    <w:lvl w:ilvl="0" w:tplc="8BF810C6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B27AB"/>
    <w:multiLevelType w:val="hybridMultilevel"/>
    <w:tmpl w:val="F9C6CB7A"/>
    <w:lvl w:ilvl="0" w:tplc="8BF810C6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D4352"/>
    <w:multiLevelType w:val="hybridMultilevel"/>
    <w:tmpl w:val="AF886F70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53E68A5"/>
    <w:multiLevelType w:val="hybridMultilevel"/>
    <w:tmpl w:val="A96ADA9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A10BB"/>
    <w:multiLevelType w:val="hybridMultilevel"/>
    <w:tmpl w:val="00C00E84"/>
    <w:lvl w:ilvl="0" w:tplc="04060017">
      <w:start w:val="1"/>
      <w:numFmt w:val="lowerLetter"/>
      <w:lvlText w:val="%1)"/>
      <w:lvlJc w:val="left"/>
      <w:pPr>
        <w:ind w:left="2024" w:hanging="360"/>
      </w:p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0" w15:restartNumberingAfterBreak="0">
    <w:nsid w:val="594C742B"/>
    <w:multiLevelType w:val="hybridMultilevel"/>
    <w:tmpl w:val="EE8E632A"/>
    <w:lvl w:ilvl="0" w:tplc="8BF810C6">
      <w:start w:val="1"/>
      <w:numFmt w:val="decimal"/>
      <w:lvlText w:val="%1."/>
      <w:lvlJc w:val="left"/>
      <w:pPr>
        <w:ind w:left="202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8C494D"/>
    <w:multiLevelType w:val="hybridMultilevel"/>
    <w:tmpl w:val="A77E33E2"/>
    <w:lvl w:ilvl="0" w:tplc="367C9D22">
      <w:start w:val="5"/>
      <w:numFmt w:val="bullet"/>
      <w:lvlText w:val="•"/>
      <w:lvlJc w:val="left"/>
      <w:pPr>
        <w:ind w:left="1305" w:hanging="1305"/>
      </w:pPr>
      <w:rPr>
        <w:rFonts w:hint="default" w:ascii="Calibri" w:hAnsi="Calibri" w:eastAsia="Times New Roman" w:cs="Calibri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63FC7881"/>
    <w:multiLevelType w:val="hybridMultilevel"/>
    <w:tmpl w:val="895618AC"/>
    <w:lvl w:ilvl="0" w:tplc="367C9D22">
      <w:start w:val="5"/>
      <w:numFmt w:val="bullet"/>
      <w:lvlText w:val="•"/>
      <w:lvlJc w:val="left"/>
      <w:pPr>
        <w:ind w:left="1665" w:hanging="1305"/>
      </w:pPr>
      <w:rPr>
        <w:rFonts w:hint="default" w:ascii="Calibri" w:hAnsi="Calibri" w:eastAsia="Times New Roman" w:cs="Calibr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C304DDA"/>
    <w:multiLevelType w:val="hybridMultilevel"/>
    <w:tmpl w:val="C534107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E41BF"/>
    <w:multiLevelType w:val="hybridMultilevel"/>
    <w:tmpl w:val="16C024DE"/>
    <w:lvl w:ilvl="0" w:tplc="367C9D22">
      <w:start w:val="5"/>
      <w:numFmt w:val="bullet"/>
      <w:lvlText w:val="•"/>
      <w:lvlJc w:val="left"/>
      <w:pPr>
        <w:ind w:left="1665" w:hanging="1305"/>
      </w:pPr>
      <w:rPr>
        <w:rFonts w:hint="default" w:ascii="Calibri" w:hAnsi="Calibri" w:eastAsia="Times New Roman" w:cs="Calibr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DAD2885"/>
    <w:multiLevelType w:val="hybridMultilevel"/>
    <w:tmpl w:val="A4DAD32E"/>
    <w:lvl w:ilvl="0" w:tplc="367C9D22">
      <w:start w:val="5"/>
      <w:numFmt w:val="bullet"/>
      <w:lvlText w:val="•"/>
      <w:lvlJc w:val="left"/>
      <w:pPr>
        <w:ind w:left="1665" w:hanging="1305"/>
      </w:pPr>
      <w:rPr>
        <w:rFonts w:hint="default" w:ascii="Calibri" w:hAnsi="Calibri" w:eastAsia="Times New Roman" w:cs="Calibr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42616014">
    <w:abstractNumId w:val="0"/>
  </w:num>
  <w:num w:numId="2" w16cid:durableId="2118671115">
    <w:abstractNumId w:val="13"/>
  </w:num>
  <w:num w:numId="3" w16cid:durableId="1435319634">
    <w:abstractNumId w:val="5"/>
  </w:num>
  <w:num w:numId="4" w16cid:durableId="979306471">
    <w:abstractNumId w:val="10"/>
  </w:num>
  <w:num w:numId="5" w16cid:durableId="344792120">
    <w:abstractNumId w:val="6"/>
  </w:num>
  <w:num w:numId="6" w16cid:durableId="1394766754">
    <w:abstractNumId w:val="7"/>
  </w:num>
  <w:num w:numId="7" w16cid:durableId="2081559570">
    <w:abstractNumId w:val="15"/>
  </w:num>
  <w:num w:numId="8" w16cid:durableId="1296712221">
    <w:abstractNumId w:val="3"/>
  </w:num>
  <w:num w:numId="9" w16cid:durableId="1942299967">
    <w:abstractNumId w:val="14"/>
  </w:num>
  <w:num w:numId="10" w16cid:durableId="1850679300">
    <w:abstractNumId w:val="11"/>
  </w:num>
  <w:num w:numId="11" w16cid:durableId="719859932">
    <w:abstractNumId w:val="4"/>
  </w:num>
  <w:num w:numId="12" w16cid:durableId="573391458">
    <w:abstractNumId w:val="12"/>
  </w:num>
  <w:num w:numId="13" w16cid:durableId="1374649806">
    <w:abstractNumId w:val="2"/>
  </w:num>
  <w:num w:numId="14" w16cid:durableId="1990011575">
    <w:abstractNumId w:val="9"/>
  </w:num>
  <w:num w:numId="15" w16cid:durableId="622155656">
    <w:abstractNumId w:val="8"/>
  </w:num>
  <w:num w:numId="16" w16cid:durableId="691567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1304"/>
  <w:hyphenationZone w:val="425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9D"/>
    <w:rsid w:val="00005065"/>
    <w:rsid w:val="00012741"/>
    <w:rsid w:val="00012BC3"/>
    <w:rsid w:val="0002549B"/>
    <w:rsid w:val="00031826"/>
    <w:rsid w:val="00037972"/>
    <w:rsid w:val="0005758C"/>
    <w:rsid w:val="00071DE5"/>
    <w:rsid w:val="00075671"/>
    <w:rsid w:val="000A0572"/>
    <w:rsid w:val="000C19FC"/>
    <w:rsid w:val="000C5430"/>
    <w:rsid w:val="000D14B4"/>
    <w:rsid w:val="000F50D9"/>
    <w:rsid w:val="000F5A5D"/>
    <w:rsid w:val="00100A06"/>
    <w:rsid w:val="00104A62"/>
    <w:rsid w:val="00120178"/>
    <w:rsid w:val="00125971"/>
    <w:rsid w:val="001375E7"/>
    <w:rsid w:val="00137D7F"/>
    <w:rsid w:val="0016065E"/>
    <w:rsid w:val="00170BB0"/>
    <w:rsid w:val="00171670"/>
    <w:rsid w:val="001775D8"/>
    <w:rsid w:val="00197C04"/>
    <w:rsid w:val="001A5944"/>
    <w:rsid w:val="001E6F65"/>
    <w:rsid w:val="00235815"/>
    <w:rsid w:val="002372D9"/>
    <w:rsid w:val="00254106"/>
    <w:rsid w:val="0026031C"/>
    <w:rsid w:val="002609CC"/>
    <w:rsid w:val="00270F9A"/>
    <w:rsid w:val="00272BBE"/>
    <w:rsid w:val="0027375D"/>
    <w:rsid w:val="00283764"/>
    <w:rsid w:val="00294E11"/>
    <w:rsid w:val="002A127A"/>
    <w:rsid w:val="002A225D"/>
    <w:rsid w:val="002E2415"/>
    <w:rsid w:val="002E3711"/>
    <w:rsid w:val="002E4C76"/>
    <w:rsid w:val="002E7FF7"/>
    <w:rsid w:val="002F46E2"/>
    <w:rsid w:val="00302D02"/>
    <w:rsid w:val="003117C6"/>
    <w:rsid w:val="00323F41"/>
    <w:rsid w:val="003512DF"/>
    <w:rsid w:val="00366AFB"/>
    <w:rsid w:val="00366B98"/>
    <w:rsid w:val="003712EE"/>
    <w:rsid w:val="00380EDA"/>
    <w:rsid w:val="003C7578"/>
    <w:rsid w:val="003D459F"/>
    <w:rsid w:val="003E01B0"/>
    <w:rsid w:val="003E139A"/>
    <w:rsid w:val="003F4E1B"/>
    <w:rsid w:val="004133EB"/>
    <w:rsid w:val="00417016"/>
    <w:rsid w:val="00420B35"/>
    <w:rsid w:val="004244C8"/>
    <w:rsid w:val="004259C6"/>
    <w:rsid w:val="00433F3F"/>
    <w:rsid w:val="00457AB1"/>
    <w:rsid w:val="004630C0"/>
    <w:rsid w:val="004B26AB"/>
    <w:rsid w:val="004C71B0"/>
    <w:rsid w:val="00507645"/>
    <w:rsid w:val="00511062"/>
    <w:rsid w:val="005113BF"/>
    <w:rsid w:val="00515297"/>
    <w:rsid w:val="0053702A"/>
    <w:rsid w:val="005374A2"/>
    <w:rsid w:val="00544740"/>
    <w:rsid w:val="005610DD"/>
    <w:rsid w:val="00561807"/>
    <w:rsid w:val="00563893"/>
    <w:rsid w:val="00567AA1"/>
    <w:rsid w:val="005A06BA"/>
    <w:rsid w:val="005C00F0"/>
    <w:rsid w:val="005C0B07"/>
    <w:rsid w:val="005D168C"/>
    <w:rsid w:val="005D22D0"/>
    <w:rsid w:val="005D668C"/>
    <w:rsid w:val="005F1777"/>
    <w:rsid w:val="005F1D5D"/>
    <w:rsid w:val="005F46DE"/>
    <w:rsid w:val="006026FE"/>
    <w:rsid w:val="00606BDC"/>
    <w:rsid w:val="00607C9C"/>
    <w:rsid w:val="006240A5"/>
    <w:rsid w:val="006256BD"/>
    <w:rsid w:val="00643F87"/>
    <w:rsid w:val="006711F0"/>
    <w:rsid w:val="00672F3E"/>
    <w:rsid w:val="006949BF"/>
    <w:rsid w:val="00697731"/>
    <w:rsid w:val="006A1CC9"/>
    <w:rsid w:val="006A2D8C"/>
    <w:rsid w:val="006A3A1D"/>
    <w:rsid w:val="006C1F9B"/>
    <w:rsid w:val="006D3301"/>
    <w:rsid w:val="006E06C1"/>
    <w:rsid w:val="006E1A65"/>
    <w:rsid w:val="006E5B01"/>
    <w:rsid w:val="006F733D"/>
    <w:rsid w:val="00700C0E"/>
    <w:rsid w:val="00702090"/>
    <w:rsid w:val="00730AEF"/>
    <w:rsid w:val="00740DBD"/>
    <w:rsid w:val="007843D1"/>
    <w:rsid w:val="007B40AD"/>
    <w:rsid w:val="007B51C4"/>
    <w:rsid w:val="007C03D3"/>
    <w:rsid w:val="007C3CF0"/>
    <w:rsid w:val="007C6F60"/>
    <w:rsid w:val="007D176D"/>
    <w:rsid w:val="007E246F"/>
    <w:rsid w:val="00806CA1"/>
    <w:rsid w:val="00807E1E"/>
    <w:rsid w:val="0081354F"/>
    <w:rsid w:val="00822EB1"/>
    <w:rsid w:val="00827BCE"/>
    <w:rsid w:val="0083575B"/>
    <w:rsid w:val="00840623"/>
    <w:rsid w:val="00845586"/>
    <w:rsid w:val="00856DFD"/>
    <w:rsid w:val="008728B8"/>
    <w:rsid w:val="00876F36"/>
    <w:rsid w:val="008867BC"/>
    <w:rsid w:val="008943FA"/>
    <w:rsid w:val="008961CB"/>
    <w:rsid w:val="008A23D3"/>
    <w:rsid w:val="008C41B0"/>
    <w:rsid w:val="008C7D73"/>
    <w:rsid w:val="008E3D16"/>
    <w:rsid w:val="008E6D67"/>
    <w:rsid w:val="008F5F87"/>
    <w:rsid w:val="00932FB6"/>
    <w:rsid w:val="009406B2"/>
    <w:rsid w:val="00953D7A"/>
    <w:rsid w:val="00954AA5"/>
    <w:rsid w:val="009559D4"/>
    <w:rsid w:val="00971752"/>
    <w:rsid w:val="00975800"/>
    <w:rsid w:val="00994C41"/>
    <w:rsid w:val="009B698A"/>
    <w:rsid w:val="009D3712"/>
    <w:rsid w:val="009E3F77"/>
    <w:rsid w:val="00A000E9"/>
    <w:rsid w:val="00A06EE2"/>
    <w:rsid w:val="00A53344"/>
    <w:rsid w:val="00A60E6F"/>
    <w:rsid w:val="00A64770"/>
    <w:rsid w:val="00A6566B"/>
    <w:rsid w:val="00A93D25"/>
    <w:rsid w:val="00AA74AA"/>
    <w:rsid w:val="00AD418D"/>
    <w:rsid w:val="00AD5B38"/>
    <w:rsid w:val="00AE4B20"/>
    <w:rsid w:val="00AF21DC"/>
    <w:rsid w:val="00AF3DEE"/>
    <w:rsid w:val="00B30303"/>
    <w:rsid w:val="00B43080"/>
    <w:rsid w:val="00B62FF1"/>
    <w:rsid w:val="00B652A6"/>
    <w:rsid w:val="00B66DA8"/>
    <w:rsid w:val="00B67334"/>
    <w:rsid w:val="00B76CEF"/>
    <w:rsid w:val="00B8231B"/>
    <w:rsid w:val="00B84DE7"/>
    <w:rsid w:val="00B94A3A"/>
    <w:rsid w:val="00BA2F4C"/>
    <w:rsid w:val="00BA53B7"/>
    <w:rsid w:val="00BA5423"/>
    <w:rsid w:val="00BC2FBB"/>
    <w:rsid w:val="00BF1868"/>
    <w:rsid w:val="00C21443"/>
    <w:rsid w:val="00C31115"/>
    <w:rsid w:val="00C44240"/>
    <w:rsid w:val="00C53539"/>
    <w:rsid w:val="00C54669"/>
    <w:rsid w:val="00C80552"/>
    <w:rsid w:val="00C8263F"/>
    <w:rsid w:val="00CB066E"/>
    <w:rsid w:val="00CB2D73"/>
    <w:rsid w:val="00CC3425"/>
    <w:rsid w:val="00CD5CB0"/>
    <w:rsid w:val="00CD5D5E"/>
    <w:rsid w:val="00CD6E7C"/>
    <w:rsid w:val="00CF3566"/>
    <w:rsid w:val="00D15FA7"/>
    <w:rsid w:val="00D17249"/>
    <w:rsid w:val="00D82721"/>
    <w:rsid w:val="00D95030"/>
    <w:rsid w:val="00D97E2C"/>
    <w:rsid w:val="00DB4B60"/>
    <w:rsid w:val="00DC277F"/>
    <w:rsid w:val="00DE546F"/>
    <w:rsid w:val="00E07B20"/>
    <w:rsid w:val="00E113A6"/>
    <w:rsid w:val="00E20529"/>
    <w:rsid w:val="00E21CD4"/>
    <w:rsid w:val="00E33B70"/>
    <w:rsid w:val="00E464C2"/>
    <w:rsid w:val="00E53CB3"/>
    <w:rsid w:val="00E65280"/>
    <w:rsid w:val="00E728C6"/>
    <w:rsid w:val="00E72F3B"/>
    <w:rsid w:val="00E8509D"/>
    <w:rsid w:val="00EA13D3"/>
    <w:rsid w:val="00EA5261"/>
    <w:rsid w:val="00EB2E6D"/>
    <w:rsid w:val="00EB3D68"/>
    <w:rsid w:val="00F15307"/>
    <w:rsid w:val="00F165E4"/>
    <w:rsid w:val="00F201C8"/>
    <w:rsid w:val="00F21B60"/>
    <w:rsid w:val="00F27504"/>
    <w:rsid w:val="00F32ABF"/>
    <w:rsid w:val="00F32BDA"/>
    <w:rsid w:val="00F7118F"/>
    <w:rsid w:val="00F71FBD"/>
    <w:rsid w:val="00F72806"/>
    <w:rsid w:val="00F875F3"/>
    <w:rsid w:val="00F90C0B"/>
    <w:rsid w:val="00FA2755"/>
    <w:rsid w:val="00FA5F26"/>
    <w:rsid w:val="00FA673B"/>
    <w:rsid w:val="00FC35EA"/>
    <w:rsid w:val="00FD6E51"/>
    <w:rsid w:val="00FF3600"/>
    <w:rsid w:val="02646AA2"/>
    <w:rsid w:val="058EC6AA"/>
    <w:rsid w:val="08DE9AAE"/>
    <w:rsid w:val="0C217426"/>
    <w:rsid w:val="1023DFFC"/>
    <w:rsid w:val="16EA2E57"/>
    <w:rsid w:val="1A82BA6B"/>
    <w:rsid w:val="24DCBB1C"/>
    <w:rsid w:val="263119F5"/>
    <w:rsid w:val="36B6FFB2"/>
    <w:rsid w:val="3FE94A80"/>
    <w:rsid w:val="3FF7684C"/>
    <w:rsid w:val="3FFB4359"/>
    <w:rsid w:val="4BEEB445"/>
    <w:rsid w:val="4CE9DD2A"/>
    <w:rsid w:val="4EDBC410"/>
    <w:rsid w:val="598F17CE"/>
    <w:rsid w:val="5D575598"/>
    <w:rsid w:val="6029A241"/>
    <w:rsid w:val="673CF5E1"/>
    <w:rsid w:val="68953602"/>
    <w:rsid w:val="6C3FF7FE"/>
    <w:rsid w:val="6CE1B06A"/>
    <w:rsid w:val="706BC296"/>
    <w:rsid w:val="7E07BF3B"/>
    <w:rsid w:val="7FB1A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7D09B5"/>
  <w15:chartTrackingRefBased/>
  <w15:docId w15:val="{6B7D6F02-96DE-4B55-BBC3-D82426B18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A673B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cumentMap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eading1Char" w:customStyle="1">
    <w:name w:val="Heading 1 Char"/>
    <w:link w:val="Heading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styleId="Heading2Char" w:customStyle="1">
    <w:name w:val="Heading 2 Char"/>
    <w:link w:val="Heading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leGrid">
    <w:name w:val="Table Grid"/>
    <w:basedOn w:val="TableNormal"/>
    <w:rsid w:val="00323F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rsid w:val="00323F41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rsid w:val="00323F41"/>
  </w:style>
  <w:style w:type="character" w:styleId="FootnoteReference">
    <w:name w:val="footnote reference"/>
    <w:basedOn w:val="DefaultParagraphFont"/>
    <w:rsid w:val="00323F4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CommentReference">
    <w:name w:val="annotation reference"/>
    <w:basedOn w:val="DefaultParagraphFont"/>
    <w:rsid w:val="002A127A"/>
    <w:rPr>
      <w:sz w:val="16"/>
      <w:szCs w:val="16"/>
    </w:rPr>
  </w:style>
  <w:style w:type="paragraph" w:styleId="CommentText">
    <w:name w:val="annotation text"/>
    <w:basedOn w:val="Normal"/>
    <w:link w:val="CommentTextChar"/>
    <w:rsid w:val="002A127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2A127A"/>
  </w:style>
  <w:style w:type="paragraph" w:styleId="CommentSubject">
    <w:name w:val="annotation subject"/>
    <w:basedOn w:val="CommentText"/>
    <w:next w:val="CommentText"/>
    <w:link w:val="CommentSubjectChar"/>
    <w:rsid w:val="002A127A"/>
    <w:rPr>
      <w:b/>
      <w:bCs/>
    </w:rPr>
  </w:style>
  <w:style w:type="character" w:styleId="CommentSubjectChar" w:customStyle="1">
    <w:name w:val="Comment Subject Char"/>
    <w:basedOn w:val="CommentTextChar"/>
    <w:link w:val="CommentSubject"/>
    <w:rsid w:val="002A127A"/>
    <w:rPr>
      <w:b/>
      <w:bCs/>
    </w:rPr>
  </w:style>
  <w:style w:type="paragraph" w:styleId="Revision">
    <w:name w:val="Revision"/>
    <w:hidden/>
    <w:uiPriority w:val="99"/>
    <w:semiHidden/>
    <w:rsid w:val="006D3301"/>
    <w:rPr>
      <w:sz w:val="24"/>
      <w:szCs w:val="24"/>
    </w:rPr>
  </w:style>
  <w:style w:type="character" w:styleId="FollowedHyperlink">
    <w:name w:val="FollowedHyperlink"/>
    <w:basedOn w:val="DefaultParagraphFont"/>
    <w:rsid w:val="00270F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jvj@skytteunion.dk" TargetMode="Externa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customXml" Target="../customXml/item3.xml" Id="rId21" /><Relationship Type="http://schemas.openxmlformats.org/officeDocument/2006/relationships/endnotes" Target="endnotes.xml" Id="rId7" /><Relationship Type="http://schemas.openxmlformats.org/officeDocument/2006/relationships/image" Target="media/image1.png" Id="rId12" /><Relationship Type="http://schemas.openxmlformats.org/officeDocument/2006/relationships/header" Target="header3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2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eader" Target="header1.xml" Id="rId14" /><Relationship Type="http://schemas.openxmlformats.org/officeDocument/2006/relationships/customXml" Target="../customXml/item4.xml" Id="rId22" /><Relationship Type="http://schemas.openxmlformats.org/officeDocument/2006/relationships/hyperlink" Target="https://skytteunion.dk/zakobo/upload/filemanager/Landsholdsmanualer%202025/Manualer/50m%203x20%20riffel%202025%2C%20junior.pdf" TargetMode="External" Id="Rd50a6242f13e457a" /><Relationship Type="http://schemas.openxmlformats.org/officeDocument/2006/relationships/hyperlink" Target="https://skytteunion.dk/page/talent-og-elite-team2032" TargetMode="External" Id="R83b82f689d7b4dd8" /><Relationship Type="http://schemas.openxmlformats.org/officeDocument/2006/relationships/hyperlink" Target="https://skytteunion.dk/zakobo/upload/filemanager/Indbydelse-til-Aarhus-Indoor-Open-2024-25.pdf" TargetMode="External" Id="R5fb804da9f9445c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F&#198;LLES\KOMMUNIKATION\Design\Brevskabeloner\Skabelon%203%20-%20med%20bundbanner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7795E9995BA94DA740575F3626E34E" ma:contentTypeVersion="13" ma:contentTypeDescription="Opret et nyt dokument." ma:contentTypeScope="" ma:versionID="e81712884090cdb59addb72f1746aff3">
  <xsd:schema xmlns:xsd="http://www.w3.org/2001/XMLSchema" xmlns:xs="http://www.w3.org/2001/XMLSchema" xmlns:p="http://schemas.microsoft.com/office/2006/metadata/properties" xmlns:ns2="81bab145-9cf8-4565-a712-945ae741a682" xmlns:ns3="b411212c-fcea-410c-b8c2-21eb568c22b9" targetNamespace="http://schemas.microsoft.com/office/2006/metadata/properties" ma:root="true" ma:fieldsID="18609728d85d4738ded1171b7bc04c16" ns2:_="" ns3:_="">
    <xsd:import namespace="81bab145-9cf8-4565-a712-945ae741a682"/>
    <xsd:import namespace="b411212c-fcea-410c-b8c2-21eb568c22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ab145-9cf8-4565-a712-945ae741a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4dc9512a-fc33-478d-ac5a-f39d098eac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1212c-fcea-410c-b8c2-21eb568c22b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bfcb26b-15ad-4334-bd5b-60a33c62c0e7}" ma:internalName="TaxCatchAll" ma:showField="CatchAllData" ma:web="b411212c-fcea-410c-b8c2-21eb568c22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11212c-fcea-410c-b8c2-21eb568c22b9" xsi:nil="true"/>
    <lcf76f155ced4ddcb4097134ff3c332f xmlns="81bab145-9cf8-4565-a712-945ae741a6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39EAF0-A14A-47E6-9AA2-53E91F2480DD}"/>
</file>

<file path=customXml/itemProps3.xml><?xml version="1.0" encoding="utf-8"?>
<ds:datastoreItem xmlns:ds="http://schemas.openxmlformats.org/officeDocument/2006/customXml" ds:itemID="{D9827ADB-9D7D-496B-A9CE-40E22816D7B1}"/>
</file>

<file path=customXml/itemProps4.xml><?xml version="1.0" encoding="utf-8"?>
<ds:datastoreItem xmlns:ds="http://schemas.openxmlformats.org/officeDocument/2006/customXml" ds:itemID="{3301BBEC-B611-4A53-BE42-4FB4B48BBF8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Skabelon 3 - med bundbanner</ap:Template>
  <ap:Application>Microsoft Word for the web</ap:Application>
  <ap:DocSecurity>0</ap:DocSecurity>
  <ap:ScaleCrop>false</ap:ScaleCrop>
  <ap:Company>Dansk Skytte Union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Master</dc:title>
  <dc:subject/>
  <dc:creator>Jarl Venneberg Jakobsen</dc:creator>
  <keywords/>
  <dc:description/>
  <lastModifiedBy>Jarl Venneberg Jakobsen</lastModifiedBy>
  <revision>9</revision>
  <lastPrinted>2022-06-11T08:42:00.0000000Z</lastPrinted>
  <dcterms:created xsi:type="dcterms:W3CDTF">2024-12-12T08:46:00.0000000Z</dcterms:created>
  <dcterms:modified xsi:type="dcterms:W3CDTF">2025-03-20T09:28:32.0427195Z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0x010100A47795E9995BA94DA740575F3626E34E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