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6AA5F5" w14:textId="77777777" w:rsidR="00EB7C87" w:rsidRPr="00E704E4" w:rsidRDefault="00EB7C87" w:rsidP="00EB7C87">
      <w:pPr>
        <w:spacing w:after="160" w:line="278" w:lineRule="auto"/>
        <w:rPr>
          <w:b/>
          <w:bCs/>
        </w:rPr>
      </w:pPr>
      <w:r>
        <w:rPr>
          <w:b/>
          <w:bCs/>
        </w:rPr>
        <w:t xml:space="preserve">Forklaring til udtagelsesmanual for OL-Trap herre/dame </w:t>
      </w:r>
    </w:p>
    <w:p w14:paraId="536D8AAF" w14:textId="77777777" w:rsidR="00EB7C87" w:rsidRPr="00E704E4" w:rsidRDefault="00EB7C87" w:rsidP="00EB7C87">
      <w:pPr>
        <w:spacing w:after="160" w:line="278" w:lineRule="auto"/>
      </w:pPr>
      <w:r w:rsidRPr="00E704E4">
        <w:t>At beskrive vurderingskravene for udtagelse i 2026 og tydeliggøre forskellen mellem udtagelse via egenbetaling og udtagelse med tilskud.</w:t>
      </w:r>
    </w:p>
    <w:p w14:paraId="2C6E3DE2" w14:textId="77777777" w:rsidR="00EB7C87" w:rsidRPr="00E704E4" w:rsidRDefault="00EB7C87" w:rsidP="00EB7C87">
      <w:pPr>
        <w:spacing w:after="160" w:line="278" w:lineRule="auto"/>
        <w:rPr>
          <w:b/>
          <w:bCs/>
        </w:rPr>
      </w:pPr>
      <w:r w:rsidRPr="00E704E4">
        <w:rPr>
          <w:b/>
          <w:bCs/>
        </w:rPr>
        <w:t>Vurderingskrav 2026.1 – Udtagelse via egenbetaling</w:t>
      </w:r>
    </w:p>
    <w:p w14:paraId="1C48C691" w14:textId="77777777" w:rsidR="00EB7C87" w:rsidRPr="00E704E4" w:rsidRDefault="00EB7C87" w:rsidP="00EB7C87">
      <w:pPr>
        <w:numPr>
          <w:ilvl w:val="0"/>
          <w:numId w:val="49"/>
        </w:numPr>
        <w:spacing w:after="160" w:line="278" w:lineRule="auto"/>
      </w:pPr>
      <w:r w:rsidRPr="00E704E4">
        <w:t>Bruges kun ved udtagelse på egenbetaling.</w:t>
      </w:r>
    </w:p>
    <w:p w14:paraId="2EF67CBF" w14:textId="77777777" w:rsidR="00EB7C87" w:rsidRPr="00E704E4" w:rsidRDefault="00EB7C87" w:rsidP="00EB7C87">
      <w:pPr>
        <w:numPr>
          <w:ilvl w:val="0"/>
          <w:numId w:val="49"/>
        </w:numPr>
        <w:spacing w:after="160" w:line="278" w:lineRule="auto"/>
      </w:pPr>
      <w:r w:rsidRPr="00E704E4">
        <w:rPr>
          <w:b/>
          <w:bCs/>
        </w:rPr>
        <w:t>EM og World Cup:</w:t>
      </w:r>
      <w:r w:rsidRPr="00E704E4">
        <w:t xml:space="preserve"> Placering i </w:t>
      </w:r>
      <w:r w:rsidRPr="00E704E4">
        <w:rPr>
          <w:b/>
          <w:bCs/>
        </w:rPr>
        <w:t>bedste 2/3</w:t>
      </w:r>
    </w:p>
    <w:p w14:paraId="411C7D95" w14:textId="783653F5" w:rsidR="00EB7C87" w:rsidRPr="00EB7C87" w:rsidRDefault="00EB7C87" w:rsidP="00EB7C87">
      <w:pPr>
        <w:numPr>
          <w:ilvl w:val="0"/>
          <w:numId w:val="49"/>
        </w:numPr>
        <w:spacing w:after="160" w:line="278" w:lineRule="auto"/>
      </w:pPr>
      <w:r w:rsidRPr="00E704E4">
        <w:rPr>
          <w:b/>
          <w:bCs/>
        </w:rPr>
        <w:t>VM:</w:t>
      </w:r>
      <w:r w:rsidRPr="00E704E4">
        <w:t xml:space="preserve"> Placering i </w:t>
      </w:r>
      <w:r w:rsidRPr="00E704E4">
        <w:rPr>
          <w:b/>
          <w:bCs/>
        </w:rPr>
        <w:t xml:space="preserve">bedste </w:t>
      </w:r>
      <w:r>
        <w:rPr>
          <w:b/>
          <w:bCs/>
        </w:rPr>
        <w:t>½</w:t>
      </w:r>
    </w:p>
    <w:p w14:paraId="7E510449" w14:textId="4FCB5105" w:rsidR="00EB7C87" w:rsidRPr="00E704E4" w:rsidRDefault="00EF7AA1" w:rsidP="00EB7C87">
      <w:pPr>
        <w:numPr>
          <w:ilvl w:val="0"/>
          <w:numId w:val="49"/>
        </w:numPr>
        <w:spacing w:after="160" w:line="278" w:lineRule="auto"/>
      </w:pPr>
      <w:r>
        <w:t>Resultatk</w:t>
      </w:r>
      <w:r w:rsidR="00EB7C87" w:rsidRPr="005935C3">
        <w:t xml:space="preserve">ravene er et gennemsnit af </w:t>
      </w:r>
      <w:r w:rsidR="005935C3">
        <w:t>hvad det har krævet at indfri ovenstående d</w:t>
      </w:r>
      <w:r w:rsidR="00EB7C87" w:rsidRPr="005935C3">
        <w:t>e sidste 4 år</w:t>
      </w:r>
      <w:r w:rsidR="005935C3">
        <w:t xml:space="preserve"> ved </w:t>
      </w:r>
      <w:r w:rsidR="00EB7C87" w:rsidRPr="005935C3">
        <w:t>EM eller VM</w:t>
      </w:r>
      <w:r>
        <w:t>.</w:t>
      </w:r>
    </w:p>
    <w:p w14:paraId="7D0AA0EE" w14:textId="77777777" w:rsidR="00EB7C87" w:rsidRPr="00E704E4" w:rsidRDefault="00EB7C87" w:rsidP="00EB7C87">
      <w:pPr>
        <w:spacing w:after="160" w:line="278" w:lineRule="auto"/>
        <w:rPr>
          <w:b/>
          <w:bCs/>
        </w:rPr>
      </w:pPr>
      <w:r w:rsidRPr="00E704E4">
        <w:rPr>
          <w:b/>
          <w:bCs/>
        </w:rPr>
        <w:t>Vurderingskrav 2026.2 – Udtagelse med tilskud</w:t>
      </w:r>
    </w:p>
    <w:p w14:paraId="1BCCC891" w14:textId="77777777" w:rsidR="00EB7C87" w:rsidRPr="00E704E4" w:rsidRDefault="00EB7C87" w:rsidP="00EB7C87">
      <w:pPr>
        <w:numPr>
          <w:ilvl w:val="0"/>
          <w:numId w:val="50"/>
        </w:numPr>
        <w:spacing w:after="160" w:line="278" w:lineRule="auto"/>
      </w:pPr>
      <w:r w:rsidRPr="00E704E4">
        <w:t>Identiske med kravene fra de seneste tre år.</w:t>
      </w:r>
    </w:p>
    <w:p w14:paraId="1A373121" w14:textId="77777777" w:rsidR="00EB7C87" w:rsidRPr="00EF7AA1" w:rsidRDefault="00EB7C87" w:rsidP="00EB7C87">
      <w:pPr>
        <w:numPr>
          <w:ilvl w:val="0"/>
          <w:numId w:val="50"/>
        </w:numPr>
        <w:spacing w:after="160" w:line="278" w:lineRule="auto"/>
      </w:pPr>
      <w:r w:rsidRPr="00E704E4">
        <w:t xml:space="preserve">Resultatkrav: </w:t>
      </w:r>
      <w:r w:rsidRPr="00E704E4">
        <w:rPr>
          <w:b/>
          <w:bCs/>
        </w:rPr>
        <w:t>Top 30</w:t>
      </w:r>
      <w:r w:rsidRPr="00E704E4">
        <w:t xml:space="preserve">, </w:t>
      </w:r>
      <w:r w:rsidRPr="00E704E4">
        <w:rPr>
          <w:b/>
          <w:bCs/>
        </w:rPr>
        <w:t>Top 15</w:t>
      </w:r>
      <w:r w:rsidRPr="00E704E4">
        <w:t xml:space="preserve">, </w:t>
      </w:r>
      <w:r w:rsidRPr="00E704E4">
        <w:rPr>
          <w:b/>
          <w:bCs/>
        </w:rPr>
        <w:t>Top 8</w:t>
      </w:r>
    </w:p>
    <w:p w14:paraId="09C04061" w14:textId="29651CB8" w:rsidR="00EF7AA1" w:rsidRPr="00E704E4" w:rsidRDefault="00EF7AA1" w:rsidP="00EF7AA1">
      <w:pPr>
        <w:numPr>
          <w:ilvl w:val="0"/>
          <w:numId w:val="50"/>
        </w:numPr>
        <w:spacing w:after="160" w:line="278" w:lineRule="auto"/>
      </w:pPr>
      <w:r>
        <w:t>Resultatk</w:t>
      </w:r>
      <w:r w:rsidRPr="005935C3">
        <w:t xml:space="preserve">ravene er et gennemsnit af </w:t>
      </w:r>
      <w:r>
        <w:t>hvad det har krævet at indfri ovenstående d</w:t>
      </w:r>
      <w:r w:rsidRPr="005935C3">
        <w:t>e sidste 4 år</w:t>
      </w:r>
      <w:r>
        <w:t xml:space="preserve"> ved </w:t>
      </w:r>
      <w:r w:rsidRPr="005935C3">
        <w:t>EM eller VM</w:t>
      </w:r>
      <w:r>
        <w:t>.</w:t>
      </w:r>
    </w:p>
    <w:p w14:paraId="52647948" w14:textId="77777777" w:rsidR="00EB7C87" w:rsidRPr="00E704E4" w:rsidRDefault="00EB7C87" w:rsidP="00EB7C87">
      <w:pPr>
        <w:numPr>
          <w:ilvl w:val="0"/>
          <w:numId w:val="50"/>
        </w:numPr>
        <w:spacing w:after="160" w:line="278" w:lineRule="auto"/>
      </w:pPr>
      <w:r w:rsidRPr="00E704E4">
        <w:t>Landstræneren foretager faglig vurdering, før udtagelse godkendes.</w:t>
      </w:r>
    </w:p>
    <w:p w14:paraId="738DA521" w14:textId="77777777" w:rsidR="00EB7C87" w:rsidRPr="00E704E4" w:rsidRDefault="00EB7C87" w:rsidP="00EB7C87">
      <w:pPr>
        <w:numPr>
          <w:ilvl w:val="0"/>
          <w:numId w:val="51"/>
        </w:numPr>
        <w:spacing w:after="160" w:line="278" w:lineRule="auto"/>
      </w:pPr>
      <w:r>
        <w:t xml:space="preserve">Man kan blive udtaget på stabile resultater i </w:t>
      </w:r>
      <w:r w:rsidRPr="00E704E4">
        <w:t>Top 30 og Top 15, hvis de fagligt vurderes tilstrækkelige.</w:t>
      </w:r>
      <w:r>
        <w:t xml:space="preserve"> Eksempel, i 2025 blev flere skytter udtaget på baggrund af Top 15 og Top 30 resultater end Top 8 resultater.</w:t>
      </w:r>
    </w:p>
    <w:p w14:paraId="1C04EB5C" w14:textId="77777777" w:rsidR="00EB7C87" w:rsidRDefault="00EB7C87" w:rsidP="00EB7C87"/>
    <w:p w14:paraId="490C6EBD" w14:textId="34DD4B4B" w:rsidR="007F2638" w:rsidRPr="008F54D1" w:rsidRDefault="007F2638" w:rsidP="008F54D1"/>
    <w:sectPr w:rsidR="007F2638" w:rsidRPr="008F54D1" w:rsidSect="00326910">
      <w:headerReference w:type="even" r:id="rId11"/>
      <w:headerReference w:type="default" r:id="rId12"/>
      <w:footerReference w:type="default" r:id="rId13"/>
      <w:headerReference w:type="first" r:id="rId14"/>
      <w:pgSz w:w="11906" w:h="16838" w:code="9"/>
      <w:pgMar w:top="867" w:right="1134" w:bottom="1134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18FCED" w14:textId="77777777" w:rsidR="006914E3" w:rsidRDefault="006914E3">
      <w:r>
        <w:separator/>
      </w:r>
    </w:p>
  </w:endnote>
  <w:endnote w:type="continuationSeparator" w:id="0">
    <w:p w14:paraId="614C041A" w14:textId="77777777" w:rsidR="006914E3" w:rsidRDefault="006914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952D64" w14:textId="3645461C" w:rsidR="00D47943" w:rsidRPr="00D47943" w:rsidRDefault="009F6E0C" w:rsidP="000D11E1">
    <w:pPr>
      <w:pStyle w:val="Sidefod"/>
      <w:spacing w:before="240"/>
      <w:jc w:val="center"/>
      <w:rPr>
        <w:rFonts w:asciiTheme="minorHAnsi" w:hAnsiTheme="minorHAnsi" w:cstheme="minorHAnsi"/>
        <w:sz w:val="20"/>
        <w:szCs w:val="20"/>
      </w:rPr>
    </w:pPr>
    <w:r w:rsidRPr="001E7CCE">
      <w:rPr>
        <w:rFonts w:asciiTheme="minorHAnsi" w:hAnsiTheme="minorHAnsi" w:cstheme="minorHAnsi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DD83663" wp14:editId="2AAB3B26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191250" cy="0"/>
              <wp:effectExtent l="0" t="0" r="0" b="0"/>
              <wp:wrapNone/>
              <wp:docPr id="7" name="Lige forbindels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191250" cy="0"/>
                      </a:xfrm>
                      <a:prstGeom prst="line">
                        <a:avLst/>
                      </a:prstGeom>
                      <a:ln w="12700" cap="flat" cmpd="sng" algn="ctr">
                        <a:solidFill>
                          <a:srgbClr val="E52713"/>
                        </a:solidFill>
                        <a:prstDash val="dash"/>
                        <a:round/>
                        <a:headEnd type="none" w="med" len="med"/>
                        <a:tailEnd type="none" w="med" len="med"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20403DE" id="Lige forbindelse 7" o:spid="_x0000_s1026" style="position:absolute;flip:y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0" to="487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" strokecolor="#e52713" strokeweight="1pt">
              <v:stroke dashstyle="dash"/>
            </v:line>
          </w:pict>
        </mc:Fallback>
      </mc:AlternateContent>
    </w:r>
    <w:r w:rsidR="001E7CCE" w:rsidRPr="001E7CCE">
      <w:rPr>
        <w:rFonts w:asciiTheme="minorHAnsi" w:hAnsiTheme="minorHAnsi" w:cstheme="minorHAnsi"/>
        <w:sz w:val="20"/>
        <w:szCs w:val="20"/>
      </w:rPr>
      <w:t>Idrættens Hus</w:t>
    </w:r>
    <w:r w:rsidR="001E7CCE">
      <w:rPr>
        <w:rFonts w:asciiTheme="minorHAnsi" w:hAnsiTheme="minorHAnsi" w:cstheme="minorHAnsi"/>
        <w:sz w:val="20"/>
        <w:szCs w:val="20"/>
      </w:rPr>
      <w:t xml:space="preserve"> </w:t>
    </w:r>
    <w:r w:rsidR="001E7CCE" w:rsidRPr="00D0614B">
      <w:rPr>
        <w:rFonts w:asciiTheme="minorHAnsi" w:hAnsiTheme="minorHAnsi" w:cstheme="minorHAnsi"/>
        <w:sz w:val="20"/>
        <w:szCs w:val="20"/>
      </w:rPr>
      <w:t>| Brøndby</w:t>
    </w:r>
    <w:r w:rsidR="00D0614B" w:rsidRPr="00D0614B">
      <w:rPr>
        <w:rFonts w:asciiTheme="minorHAnsi" w:hAnsiTheme="minorHAnsi" w:cstheme="minorHAnsi"/>
        <w:sz w:val="20"/>
        <w:szCs w:val="20"/>
      </w:rPr>
      <w:t xml:space="preserve"> Stadion 20</w:t>
    </w:r>
    <w:r w:rsidR="009F1AE1">
      <w:rPr>
        <w:rFonts w:asciiTheme="minorHAnsi" w:hAnsiTheme="minorHAnsi" w:cstheme="minorHAnsi"/>
        <w:sz w:val="20"/>
        <w:szCs w:val="20"/>
      </w:rPr>
      <w:t xml:space="preserve">, </w:t>
    </w:r>
    <w:r w:rsidR="000D11E1">
      <w:rPr>
        <w:rFonts w:asciiTheme="minorHAnsi" w:hAnsiTheme="minorHAnsi" w:cstheme="minorHAnsi"/>
        <w:sz w:val="20"/>
        <w:szCs w:val="20"/>
      </w:rPr>
      <w:t>DK-</w:t>
    </w:r>
    <w:r w:rsidR="00D0614B">
      <w:rPr>
        <w:rFonts w:asciiTheme="minorHAnsi" w:hAnsiTheme="minorHAnsi" w:cstheme="minorHAnsi"/>
        <w:sz w:val="20"/>
        <w:szCs w:val="20"/>
      </w:rPr>
      <w:t xml:space="preserve">2605 </w:t>
    </w:r>
    <w:r w:rsidR="00D0614B" w:rsidRPr="00D47943">
      <w:rPr>
        <w:rFonts w:asciiTheme="minorHAnsi" w:hAnsiTheme="minorHAnsi" w:cstheme="minorHAnsi"/>
        <w:sz w:val="20"/>
        <w:szCs w:val="20"/>
      </w:rPr>
      <w:t xml:space="preserve">Brøndby </w:t>
    </w:r>
    <w:r w:rsidR="001E7CCE" w:rsidRPr="00D47943">
      <w:rPr>
        <w:rFonts w:asciiTheme="minorHAnsi" w:hAnsiTheme="minorHAnsi" w:cstheme="minorHAnsi"/>
        <w:sz w:val="20"/>
        <w:szCs w:val="20"/>
      </w:rPr>
      <w:t>|</w:t>
    </w:r>
    <w:r w:rsidR="00D0614B" w:rsidRPr="00D47943">
      <w:rPr>
        <w:rFonts w:asciiTheme="minorHAnsi" w:hAnsiTheme="minorHAnsi" w:cstheme="minorHAnsi"/>
        <w:sz w:val="20"/>
        <w:szCs w:val="20"/>
      </w:rPr>
      <w:t xml:space="preserve"> Tlf. </w:t>
    </w:r>
    <w:r w:rsidR="00D47943" w:rsidRPr="009F1AE1">
      <w:rPr>
        <w:rFonts w:asciiTheme="minorHAnsi" w:hAnsiTheme="minorHAnsi" w:cstheme="minorHAnsi"/>
        <w:sz w:val="20"/>
        <w:szCs w:val="20"/>
      </w:rPr>
      <w:t>70 26 70 29</w:t>
    </w:r>
    <w:r w:rsidR="009F1AE1">
      <w:rPr>
        <w:rFonts w:asciiTheme="minorHAnsi" w:hAnsiTheme="minorHAnsi" w:cstheme="minorHAnsi"/>
        <w:sz w:val="20"/>
        <w:szCs w:val="20"/>
      </w:rPr>
      <w:t xml:space="preserve"> </w:t>
    </w:r>
    <w:r w:rsidR="0008525C" w:rsidRPr="0008525C">
      <w:rPr>
        <w:rFonts w:asciiTheme="minorHAnsi" w:hAnsiTheme="minorHAnsi" w:cstheme="minorHAnsi"/>
        <w:sz w:val="20"/>
        <w:szCs w:val="20"/>
      </w:rPr>
      <w:t>|</w:t>
    </w:r>
    <w:r w:rsidR="0008525C" w:rsidRPr="00D47943">
      <w:rPr>
        <w:rFonts w:asciiTheme="minorHAnsi" w:hAnsiTheme="minorHAnsi" w:cstheme="minorHAnsi"/>
        <w:sz w:val="20"/>
        <w:szCs w:val="20"/>
      </w:rPr>
      <w:t>info@skytteunion.dk</w:t>
    </w:r>
    <w:r w:rsidR="0008525C" w:rsidRPr="0008525C">
      <w:rPr>
        <w:rFonts w:asciiTheme="minorHAnsi" w:hAnsiTheme="minorHAnsi" w:cstheme="minorHAnsi"/>
        <w:sz w:val="20"/>
        <w:szCs w:val="20"/>
      </w:rPr>
      <w:t xml:space="preserve"> |</w:t>
    </w:r>
    <w:r w:rsidR="0008525C">
      <w:rPr>
        <w:rFonts w:asciiTheme="minorHAnsi" w:hAnsiTheme="minorHAnsi" w:cstheme="minorHAnsi"/>
        <w:sz w:val="20"/>
        <w:szCs w:val="20"/>
      </w:rPr>
      <w:t>www.skytteunion.dk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FA48AB" w14:textId="77777777" w:rsidR="006914E3" w:rsidRDefault="006914E3">
      <w:r>
        <w:separator/>
      </w:r>
    </w:p>
  </w:footnote>
  <w:footnote w:type="continuationSeparator" w:id="0">
    <w:p w14:paraId="1F5A8D4B" w14:textId="77777777" w:rsidR="006914E3" w:rsidRDefault="006914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4FE811" w14:textId="6C18B07E" w:rsidR="00FA5F26" w:rsidRDefault="00544740">
    <w:pPr>
      <w:pStyle w:val="Sidehoved"/>
    </w:pPr>
    <w:r>
      <w:rPr>
        <w:noProof/>
      </w:rPr>
      <w:drawing>
        <wp:anchor distT="0" distB="0" distL="114300" distR="114300" simplePos="0" relativeHeight="251656704" behindDoc="1" locked="0" layoutInCell="0" allowOverlap="1" wp14:anchorId="187939D7" wp14:editId="68F0772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031230" cy="8531225"/>
          <wp:effectExtent l="0" t="0" r="7620" b="3175"/>
          <wp:wrapNone/>
          <wp:docPr id="888798479" name="Billede 8887984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1230" cy="8531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45E538" w14:textId="701AD8D5" w:rsidR="009E6D6C" w:rsidRDefault="00326910" w:rsidP="001A0353">
    <w:pPr>
      <w:pStyle w:val="Sidehoved"/>
      <w:jc w:val="right"/>
    </w:pPr>
    <w:r>
      <w:rPr>
        <w:noProof/>
      </w:rPr>
      <w:drawing>
        <wp:inline distT="0" distB="0" distL="0" distR="0" wp14:anchorId="74339225" wp14:editId="5B286A62">
          <wp:extent cx="1152525" cy="1143000"/>
          <wp:effectExtent l="0" t="0" r="0" b="0"/>
          <wp:docPr id="988613647" name="Billede 988613647" descr="Et billede, der indeholder tekst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lede 2" descr="Et billede, der indeholder tekst&#10;&#10;Automatisk genereret beskrivels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201" t="15976" r="14201" b="13018"/>
                  <a:stretch/>
                </pic:blipFill>
                <pic:spPr bwMode="auto">
                  <a:xfrm>
                    <a:off x="0" y="0"/>
                    <a:ext cx="1152654" cy="114312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E96D2" w14:textId="77777777" w:rsidR="00FA5F26" w:rsidRDefault="00000000">
    <w:pPr>
      <w:pStyle w:val="Sidehoved"/>
    </w:pPr>
    <w:r>
      <w:rPr>
        <w:noProof/>
      </w:rPr>
      <w:pict w14:anchorId="62C183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70" type="#_x0000_t75" style="position:absolute;margin-left:0;margin-top:0;width:571.35pt;height:808.2pt;z-index:-251657728;mso-position-horizontal:center;mso-position-horizontal-relative:margin;mso-position-vertical:center;mso-position-vertical-relative:margin" o:allowincell="f">
          <v:imagedata r:id="rId1" o:title="Unavngivet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A235D"/>
    <w:multiLevelType w:val="hybridMultilevel"/>
    <w:tmpl w:val="BBD089F0"/>
    <w:lvl w:ilvl="0" w:tplc="25128F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B7C7F8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EEFAAC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363E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2E8C4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7C6492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A2DD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D023B0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E0A477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F2D22"/>
    <w:multiLevelType w:val="hybridMultilevel"/>
    <w:tmpl w:val="B4B0333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797C74"/>
    <w:multiLevelType w:val="hybridMultilevel"/>
    <w:tmpl w:val="40B6F04A"/>
    <w:lvl w:ilvl="0" w:tplc="040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8A6B49"/>
    <w:multiLevelType w:val="multilevel"/>
    <w:tmpl w:val="4F980C2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B23892"/>
    <w:multiLevelType w:val="hybridMultilevel"/>
    <w:tmpl w:val="D7B4B11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BA0273"/>
    <w:multiLevelType w:val="hybridMultilevel"/>
    <w:tmpl w:val="334C6ADC"/>
    <w:lvl w:ilvl="0" w:tplc="04060015">
      <w:start w:val="1"/>
      <w:numFmt w:val="upperLetter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AE6B25"/>
    <w:multiLevelType w:val="hybridMultilevel"/>
    <w:tmpl w:val="8D161B4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EB570B"/>
    <w:multiLevelType w:val="multilevel"/>
    <w:tmpl w:val="2C1CB3E8"/>
    <w:lvl w:ilvl="0">
      <w:start w:val="1"/>
      <w:numFmt w:val="bullet"/>
      <w:lvlText w:val=""/>
      <w:lvlJc w:val="left"/>
      <w:pPr>
        <w:tabs>
          <w:tab w:val="num" w:pos="1664"/>
        </w:tabs>
        <w:ind w:left="166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384"/>
        </w:tabs>
        <w:ind w:left="238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104"/>
        </w:tabs>
        <w:ind w:left="310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824"/>
        </w:tabs>
        <w:ind w:left="382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544"/>
        </w:tabs>
        <w:ind w:left="454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264"/>
        </w:tabs>
        <w:ind w:left="526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984"/>
        </w:tabs>
        <w:ind w:left="598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704"/>
        </w:tabs>
        <w:ind w:left="670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424"/>
        </w:tabs>
        <w:ind w:left="7424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1B200BE"/>
    <w:multiLevelType w:val="hybridMultilevel"/>
    <w:tmpl w:val="52F012F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D53A8B"/>
    <w:multiLevelType w:val="multilevel"/>
    <w:tmpl w:val="646C0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34E3F39"/>
    <w:multiLevelType w:val="hybridMultilevel"/>
    <w:tmpl w:val="9C04CF8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D93248"/>
    <w:multiLevelType w:val="hybridMultilevel"/>
    <w:tmpl w:val="C630D91C"/>
    <w:lvl w:ilvl="0" w:tplc="DB8C48E4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B01F37"/>
    <w:multiLevelType w:val="hybridMultilevel"/>
    <w:tmpl w:val="8E26BE0C"/>
    <w:lvl w:ilvl="0" w:tplc="DB8C48E4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654855"/>
    <w:multiLevelType w:val="hybridMultilevel"/>
    <w:tmpl w:val="709EEE7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A6B3F7C"/>
    <w:multiLevelType w:val="multilevel"/>
    <w:tmpl w:val="711A8592"/>
    <w:lvl w:ilvl="0">
      <w:start w:val="1"/>
      <w:numFmt w:val="bullet"/>
      <w:lvlText w:val=""/>
      <w:lvlJc w:val="left"/>
      <w:pPr>
        <w:tabs>
          <w:tab w:val="num" w:pos="1664"/>
        </w:tabs>
        <w:ind w:left="166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384"/>
        </w:tabs>
        <w:ind w:left="238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104"/>
        </w:tabs>
        <w:ind w:left="310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824"/>
        </w:tabs>
        <w:ind w:left="382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544"/>
        </w:tabs>
        <w:ind w:left="454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264"/>
        </w:tabs>
        <w:ind w:left="526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984"/>
        </w:tabs>
        <w:ind w:left="598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704"/>
        </w:tabs>
        <w:ind w:left="670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424"/>
        </w:tabs>
        <w:ind w:left="7424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B430D55"/>
    <w:multiLevelType w:val="multilevel"/>
    <w:tmpl w:val="3B160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DA62BF9"/>
    <w:multiLevelType w:val="hybridMultilevel"/>
    <w:tmpl w:val="ADE0DAE6"/>
    <w:lvl w:ilvl="0" w:tplc="0DC0B9A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E485A91"/>
    <w:multiLevelType w:val="hybridMultilevel"/>
    <w:tmpl w:val="EE026CA4"/>
    <w:lvl w:ilvl="0" w:tplc="66BCB89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EC118CB"/>
    <w:multiLevelType w:val="multilevel"/>
    <w:tmpl w:val="985CAA2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1E46805"/>
    <w:multiLevelType w:val="hybridMultilevel"/>
    <w:tmpl w:val="94981D58"/>
    <w:lvl w:ilvl="0" w:tplc="85C41D6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4E92988"/>
    <w:multiLevelType w:val="multilevel"/>
    <w:tmpl w:val="4FD40E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62C1F75"/>
    <w:multiLevelType w:val="multilevel"/>
    <w:tmpl w:val="E5C8D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F1E5350"/>
    <w:multiLevelType w:val="multilevel"/>
    <w:tmpl w:val="E8C44DC8"/>
    <w:lvl w:ilvl="0">
      <w:start w:val="1"/>
      <w:numFmt w:val="bullet"/>
      <w:lvlText w:val=""/>
      <w:lvlJc w:val="left"/>
      <w:pPr>
        <w:tabs>
          <w:tab w:val="num" w:pos="1664"/>
        </w:tabs>
        <w:ind w:left="166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384"/>
        </w:tabs>
        <w:ind w:left="238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104"/>
        </w:tabs>
        <w:ind w:left="310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824"/>
        </w:tabs>
        <w:ind w:left="382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544"/>
        </w:tabs>
        <w:ind w:left="454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264"/>
        </w:tabs>
        <w:ind w:left="526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984"/>
        </w:tabs>
        <w:ind w:left="598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704"/>
        </w:tabs>
        <w:ind w:left="670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424"/>
        </w:tabs>
        <w:ind w:left="7424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1022616"/>
    <w:multiLevelType w:val="multilevel"/>
    <w:tmpl w:val="8CCE6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16B79F9"/>
    <w:multiLevelType w:val="multilevel"/>
    <w:tmpl w:val="5D34EBB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17861AA"/>
    <w:multiLevelType w:val="hybridMultilevel"/>
    <w:tmpl w:val="3222C230"/>
    <w:lvl w:ilvl="0" w:tplc="3C52678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1DF4A18"/>
    <w:multiLevelType w:val="multilevel"/>
    <w:tmpl w:val="64E8B24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75268E3"/>
    <w:multiLevelType w:val="hybridMultilevel"/>
    <w:tmpl w:val="30963C08"/>
    <w:lvl w:ilvl="0" w:tplc="04060015">
      <w:start w:val="1"/>
      <w:numFmt w:val="upperLetter"/>
      <w:lvlText w:val="%1."/>
      <w:lvlJc w:val="left"/>
      <w:pPr>
        <w:ind w:left="1080" w:hanging="360"/>
      </w:p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7596EFC"/>
    <w:multiLevelType w:val="multilevel"/>
    <w:tmpl w:val="5D34EBB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F7F000E"/>
    <w:multiLevelType w:val="multilevel"/>
    <w:tmpl w:val="89BA4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1154D0E"/>
    <w:multiLevelType w:val="hybridMultilevel"/>
    <w:tmpl w:val="CA7C90BE"/>
    <w:lvl w:ilvl="0" w:tplc="591E68E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5C7B30"/>
    <w:multiLevelType w:val="multilevel"/>
    <w:tmpl w:val="71149F5A"/>
    <w:lvl w:ilvl="0">
      <w:start w:val="1"/>
      <w:numFmt w:val="bullet"/>
      <w:lvlText w:val=""/>
      <w:lvlJc w:val="left"/>
      <w:pPr>
        <w:tabs>
          <w:tab w:val="num" w:pos="1664"/>
        </w:tabs>
        <w:ind w:left="166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384"/>
        </w:tabs>
        <w:ind w:left="238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104"/>
        </w:tabs>
        <w:ind w:left="310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824"/>
        </w:tabs>
        <w:ind w:left="382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544"/>
        </w:tabs>
        <w:ind w:left="454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264"/>
        </w:tabs>
        <w:ind w:left="526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984"/>
        </w:tabs>
        <w:ind w:left="598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704"/>
        </w:tabs>
        <w:ind w:left="670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424"/>
        </w:tabs>
        <w:ind w:left="7424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4226D8C"/>
    <w:multiLevelType w:val="hybridMultilevel"/>
    <w:tmpl w:val="8B0A6B1E"/>
    <w:lvl w:ilvl="0" w:tplc="F8EC126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AA7714E"/>
    <w:multiLevelType w:val="hybridMultilevel"/>
    <w:tmpl w:val="95D69EC6"/>
    <w:lvl w:ilvl="0" w:tplc="5BD4499E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C086926"/>
    <w:multiLevelType w:val="hybridMultilevel"/>
    <w:tmpl w:val="4120C60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AA573D"/>
    <w:multiLevelType w:val="multilevel"/>
    <w:tmpl w:val="13DE8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F086E63"/>
    <w:multiLevelType w:val="multilevel"/>
    <w:tmpl w:val="3F62E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F6864E2"/>
    <w:multiLevelType w:val="multilevel"/>
    <w:tmpl w:val="1E388A4A"/>
    <w:lvl w:ilvl="0">
      <w:start w:val="1"/>
      <w:numFmt w:val="bullet"/>
      <w:lvlText w:val=""/>
      <w:lvlJc w:val="left"/>
      <w:pPr>
        <w:tabs>
          <w:tab w:val="num" w:pos="1664"/>
        </w:tabs>
        <w:ind w:left="166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384"/>
        </w:tabs>
        <w:ind w:left="238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104"/>
        </w:tabs>
        <w:ind w:left="310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824"/>
        </w:tabs>
        <w:ind w:left="382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544"/>
        </w:tabs>
        <w:ind w:left="454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264"/>
        </w:tabs>
        <w:ind w:left="526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984"/>
        </w:tabs>
        <w:ind w:left="598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704"/>
        </w:tabs>
        <w:ind w:left="670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424"/>
        </w:tabs>
        <w:ind w:left="7424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6964B8D"/>
    <w:multiLevelType w:val="multilevel"/>
    <w:tmpl w:val="30F828C4"/>
    <w:lvl w:ilvl="0">
      <w:start w:val="1"/>
      <w:numFmt w:val="bullet"/>
      <w:lvlText w:val=""/>
      <w:lvlJc w:val="left"/>
      <w:pPr>
        <w:tabs>
          <w:tab w:val="num" w:pos="1664"/>
        </w:tabs>
        <w:ind w:left="166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384"/>
        </w:tabs>
        <w:ind w:left="238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104"/>
        </w:tabs>
        <w:ind w:left="310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824"/>
        </w:tabs>
        <w:ind w:left="382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544"/>
        </w:tabs>
        <w:ind w:left="454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264"/>
        </w:tabs>
        <w:ind w:left="526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984"/>
        </w:tabs>
        <w:ind w:left="598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704"/>
        </w:tabs>
        <w:ind w:left="670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424"/>
        </w:tabs>
        <w:ind w:left="7424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D220E91"/>
    <w:multiLevelType w:val="multilevel"/>
    <w:tmpl w:val="C842423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20" w:hanging="360"/>
      </w:pPr>
      <w:rPr>
        <w:rFonts w:ascii="Calibri" w:eastAsia="Calibri" w:hAnsi="Calibri" w:cs="Calibri" w:hint="default"/>
        <w:w w:val="99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6D2B6454"/>
    <w:multiLevelType w:val="multilevel"/>
    <w:tmpl w:val="8716FF04"/>
    <w:lvl w:ilvl="0">
      <w:start w:val="1"/>
      <w:numFmt w:val="bullet"/>
      <w:lvlText w:val=""/>
      <w:lvlJc w:val="left"/>
      <w:pPr>
        <w:tabs>
          <w:tab w:val="num" w:pos="1664"/>
        </w:tabs>
        <w:ind w:left="166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384"/>
        </w:tabs>
        <w:ind w:left="238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104"/>
        </w:tabs>
        <w:ind w:left="310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824"/>
        </w:tabs>
        <w:ind w:left="382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544"/>
        </w:tabs>
        <w:ind w:left="454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264"/>
        </w:tabs>
        <w:ind w:left="526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984"/>
        </w:tabs>
        <w:ind w:left="598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704"/>
        </w:tabs>
        <w:ind w:left="670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424"/>
        </w:tabs>
        <w:ind w:left="7424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D912D91"/>
    <w:multiLevelType w:val="hybridMultilevel"/>
    <w:tmpl w:val="39C813C2"/>
    <w:lvl w:ilvl="0" w:tplc="F7BA5F1C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5630C3"/>
    <w:multiLevelType w:val="hybridMultilevel"/>
    <w:tmpl w:val="C87A8654"/>
    <w:lvl w:ilvl="0" w:tplc="25128F4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6F096914"/>
    <w:multiLevelType w:val="multilevel"/>
    <w:tmpl w:val="CA780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6F317507"/>
    <w:multiLevelType w:val="hybridMultilevel"/>
    <w:tmpl w:val="AB6AA9C2"/>
    <w:lvl w:ilvl="0" w:tplc="040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5" w15:restartNumberingAfterBreak="0">
    <w:nsid w:val="6FA14D70"/>
    <w:multiLevelType w:val="hybridMultilevel"/>
    <w:tmpl w:val="A7BEBA1A"/>
    <w:lvl w:ilvl="0" w:tplc="FFFFFFF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15">
      <w:start w:val="1"/>
      <w:numFmt w:val="upp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16F09FC"/>
    <w:multiLevelType w:val="multilevel"/>
    <w:tmpl w:val="7BC6D9B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8A8071A"/>
    <w:multiLevelType w:val="multilevel"/>
    <w:tmpl w:val="667404D6"/>
    <w:lvl w:ilvl="0">
      <w:start w:val="1"/>
      <w:numFmt w:val="bullet"/>
      <w:lvlText w:val=""/>
      <w:lvlJc w:val="left"/>
      <w:pPr>
        <w:tabs>
          <w:tab w:val="num" w:pos="1664"/>
        </w:tabs>
        <w:ind w:left="166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384"/>
        </w:tabs>
        <w:ind w:left="238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104"/>
        </w:tabs>
        <w:ind w:left="310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824"/>
        </w:tabs>
        <w:ind w:left="382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544"/>
        </w:tabs>
        <w:ind w:left="454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264"/>
        </w:tabs>
        <w:ind w:left="526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984"/>
        </w:tabs>
        <w:ind w:left="598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704"/>
        </w:tabs>
        <w:ind w:left="670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424"/>
        </w:tabs>
        <w:ind w:left="7424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B4E388A"/>
    <w:multiLevelType w:val="multilevel"/>
    <w:tmpl w:val="87344F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7B7C1F62"/>
    <w:multiLevelType w:val="multilevel"/>
    <w:tmpl w:val="32007E9A"/>
    <w:lvl w:ilvl="0">
      <w:start w:val="1"/>
      <w:numFmt w:val="bullet"/>
      <w:lvlText w:val=""/>
      <w:lvlJc w:val="left"/>
      <w:pPr>
        <w:tabs>
          <w:tab w:val="num" w:pos="1664"/>
        </w:tabs>
        <w:ind w:left="166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384"/>
        </w:tabs>
        <w:ind w:left="238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104"/>
        </w:tabs>
        <w:ind w:left="310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824"/>
        </w:tabs>
        <w:ind w:left="382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544"/>
        </w:tabs>
        <w:ind w:left="454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264"/>
        </w:tabs>
        <w:ind w:left="526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984"/>
        </w:tabs>
        <w:ind w:left="598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704"/>
        </w:tabs>
        <w:ind w:left="670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424"/>
        </w:tabs>
        <w:ind w:left="7424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7BAA787C"/>
    <w:multiLevelType w:val="multilevel"/>
    <w:tmpl w:val="04220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49691119">
    <w:abstractNumId w:val="39"/>
  </w:num>
  <w:num w:numId="2" w16cid:durableId="686253933">
    <w:abstractNumId w:val="0"/>
  </w:num>
  <w:num w:numId="3" w16cid:durableId="1115441296">
    <w:abstractNumId w:val="4"/>
  </w:num>
  <w:num w:numId="4" w16cid:durableId="1987583748">
    <w:abstractNumId w:val="8"/>
  </w:num>
  <w:num w:numId="5" w16cid:durableId="511798172">
    <w:abstractNumId w:val="5"/>
  </w:num>
  <w:num w:numId="6" w16cid:durableId="1942495103">
    <w:abstractNumId w:val="6"/>
  </w:num>
  <w:num w:numId="7" w16cid:durableId="871575493">
    <w:abstractNumId w:val="10"/>
  </w:num>
  <w:num w:numId="8" w16cid:durableId="1452552420">
    <w:abstractNumId w:val="27"/>
  </w:num>
  <w:num w:numId="9" w16cid:durableId="1330987140">
    <w:abstractNumId w:val="42"/>
  </w:num>
  <w:num w:numId="10" w16cid:durableId="1491486725">
    <w:abstractNumId w:val="33"/>
  </w:num>
  <w:num w:numId="11" w16cid:durableId="1924679106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45896273">
    <w:abstractNumId w:val="34"/>
  </w:num>
  <w:num w:numId="13" w16cid:durableId="910195668">
    <w:abstractNumId w:val="11"/>
  </w:num>
  <w:num w:numId="14" w16cid:durableId="1385448716">
    <w:abstractNumId w:val="12"/>
  </w:num>
  <w:num w:numId="15" w16cid:durableId="1599093843">
    <w:abstractNumId w:val="1"/>
  </w:num>
  <w:num w:numId="16" w16cid:durableId="1769228378">
    <w:abstractNumId w:val="44"/>
  </w:num>
  <w:num w:numId="17" w16cid:durableId="741833912">
    <w:abstractNumId w:val="2"/>
  </w:num>
  <w:num w:numId="18" w16cid:durableId="1848908573">
    <w:abstractNumId w:val="45"/>
  </w:num>
  <w:num w:numId="19" w16cid:durableId="632102601">
    <w:abstractNumId w:val="17"/>
  </w:num>
  <w:num w:numId="20" w16cid:durableId="1279608559">
    <w:abstractNumId w:val="41"/>
  </w:num>
  <w:num w:numId="21" w16cid:durableId="1847405720">
    <w:abstractNumId w:val="16"/>
  </w:num>
  <w:num w:numId="22" w16cid:durableId="1816945366">
    <w:abstractNumId w:val="32"/>
  </w:num>
  <w:num w:numId="23" w16cid:durableId="1370954423">
    <w:abstractNumId w:val="25"/>
  </w:num>
  <w:num w:numId="24" w16cid:durableId="1627736790">
    <w:abstractNumId w:val="30"/>
  </w:num>
  <w:num w:numId="25" w16cid:durableId="1513685663">
    <w:abstractNumId w:val="19"/>
  </w:num>
  <w:num w:numId="26" w16cid:durableId="1212574911">
    <w:abstractNumId w:val="13"/>
  </w:num>
  <w:num w:numId="27" w16cid:durableId="2116485641">
    <w:abstractNumId w:val="21"/>
  </w:num>
  <w:num w:numId="28" w16cid:durableId="1638679910">
    <w:abstractNumId w:val="23"/>
  </w:num>
  <w:num w:numId="29" w16cid:durableId="2071885345">
    <w:abstractNumId w:val="9"/>
  </w:num>
  <w:num w:numId="30" w16cid:durableId="712776561">
    <w:abstractNumId w:val="15"/>
  </w:num>
  <w:num w:numId="31" w16cid:durableId="598368328">
    <w:abstractNumId w:val="50"/>
  </w:num>
  <w:num w:numId="32" w16cid:durableId="1507553134">
    <w:abstractNumId w:val="48"/>
  </w:num>
  <w:num w:numId="33" w16cid:durableId="1939874427">
    <w:abstractNumId w:val="20"/>
  </w:num>
  <w:num w:numId="34" w16cid:durableId="2092041242">
    <w:abstractNumId w:val="46"/>
  </w:num>
  <w:num w:numId="35" w16cid:durableId="117115833">
    <w:abstractNumId w:val="3"/>
  </w:num>
  <w:num w:numId="36" w16cid:durableId="1042171650">
    <w:abstractNumId w:val="49"/>
  </w:num>
  <w:num w:numId="37" w16cid:durableId="41566974">
    <w:abstractNumId w:val="40"/>
  </w:num>
  <w:num w:numId="38" w16cid:durableId="1191409824">
    <w:abstractNumId w:val="26"/>
  </w:num>
  <w:num w:numId="39" w16cid:durableId="1512797374">
    <w:abstractNumId w:val="31"/>
  </w:num>
  <w:num w:numId="40" w16cid:durableId="730005579">
    <w:abstractNumId w:val="38"/>
  </w:num>
  <w:num w:numId="41" w16cid:durableId="1790390775">
    <w:abstractNumId w:val="37"/>
  </w:num>
  <w:num w:numId="42" w16cid:durableId="922836218">
    <w:abstractNumId w:val="7"/>
  </w:num>
  <w:num w:numId="43" w16cid:durableId="693574801">
    <w:abstractNumId w:val="22"/>
  </w:num>
  <w:num w:numId="44" w16cid:durableId="1309355958">
    <w:abstractNumId w:val="14"/>
  </w:num>
  <w:num w:numId="45" w16cid:durableId="797384084">
    <w:abstractNumId w:val="18"/>
  </w:num>
  <w:num w:numId="46" w16cid:durableId="2146198273">
    <w:abstractNumId w:val="47"/>
  </w:num>
  <w:num w:numId="47" w16cid:durableId="316343732">
    <w:abstractNumId w:val="28"/>
  </w:num>
  <w:num w:numId="48" w16cid:durableId="895628462">
    <w:abstractNumId w:val="24"/>
  </w:num>
  <w:num w:numId="49" w16cid:durableId="1582330095">
    <w:abstractNumId w:val="35"/>
  </w:num>
  <w:num w:numId="50" w16cid:durableId="197592536">
    <w:abstractNumId w:val="36"/>
  </w:num>
  <w:num w:numId="51" w16cid:durableId="904609435">
    <w:abstractNumId w:val="2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18D"/>
    <w:rsid w:val="00012741"/>
    <w:rsid w:val="00012BC3"/>
    <w:rsid w:val="00014F35"/>
    <w:rsid w:val="000162EC"/>
    <w:rsid w:val="0002379E"/>
    <w:rsid w:val="0002549B"/>
    <w:rsid w:val="000265AA"/>
    <w:rsid w:val="000265EF"/>
    <w:rsid w:val="00031826"/>
    <w:rsid w:val="000355ED"/>
    <w:rsid w:val="0003789D"/>
    <w:rsid w:val="00037972"/>
    <w:rsid w:val="00040F60"/>
    <w:rsid w:val="0004194E"/>
    <w:rsid w:val="0004241D"/>
    <w:rsid w:val="000447F3"/>
    <w:rsid w:val="00046599"/>
    <w:rsid w:val="0005010B"/>
    <w:rsid w:val="0005083C"/>
    <w:rsid w:val="000508F2"/>
    <w:rsid w:val="00053292"/>
    <w:rsid w:val="0005376A"/>
    <w:rsid w:val="0005396B"/>
    <w:rsid w:val="00054747"/>
    <w:rsid w:val="0005758C"/>
    <w:rsid w:val="00061AB4"/>
    <w:rsid w:val="0006787E"/>
    <w:rsid w:val="0007091E"/>
    <w:rsid w:val="000713E2"/>
    <w:rsid w:val="0007625F"/>
    <w:rsid w:val="00080194"/>
    <w:rsid w:val="00081C6B"/>
    <w:rsid w:val="000825D1"/>
    <w:rsid w:val="00084DF7"/>
    <w:rsid w:val="00084E3F"/>
    <w:rsid w:val="0008525C"/>
    <w:rsid w:val="000901D2"/>
    <w:rsid w:val="0009279E"/>
    <w:rsid w:val="0009314C"/>
    <w:rsid w:val="00096FB0"/>
    <w:rsid w:val="000A0572"/>
    <w:rsid w:val="000A12A6"/>
    <w:rsid w:val="000A4EF6"/>
    <w:rsid w:val="000B201E"/>
    <w:rsid w:val="000B2ABE"/>
    <w:rsid w:val="000B2F97"/>
    <w:rsid w:val="000B2F9E"/>
    <w:rsid w:val="000B5D3F"/>
    <w:rsid w:val="000C19FC"/>
    <w:rsid w:val="000C306F"/>
    <w:rsid w:val="000C5430"/>
    <w:rsid w:val="000C5E54"/>
    <w:rsid w:val="000D0191"/>
    <w:rsid w:val="000D11A9"/>
    <w:rsid w:val="000D11E1"/>
    <w:rsid w:val="000D14B4"/>
    <w:rsid w:val="000D7042"/>
    <w:rsid w:val="000D7989"/>
    <w:rsid w:val="000E0A8C"/>
    <w:rsid w:val="000E17FC"/>
    <w:rsid w:val="000E3065"/>
    <w:rsid w:val="000E3FE3"/>
    <w:rsid w:val="000E44B5"/>
    <w:rsid w:val="000F4B0B"/>
    <w:rsid w:val="000F50D9"/>
    <w:rsid w:val="000F5A5D"/>
    <w:rsid w:val="00100A06"/>
    <w:rsid w:val="0010171B"/>
    <w:rsid w:val="00104A62"/>
    <w:rsid w:val="001052A4"/>
    <w:rsid w:val="00105C90"/>
    <w:rsid w:val="00106421"/>
    <w:rsid w:val="00111DFF"/>
    <w:rsid w:val="00112849"/>
    <w:rsid w:val="00120178"/>
    <w:rsid w:val="00121403"/>
    <w:rsid w:val="00125971"/>
    <w:rsid w:val="00125CA0"/>
    <w:rsid w:val="00126786"/>
    <w:rsid w:val="001309EF"/>
    <w:rsid w:val="00132A16"/>
    <w:rsid w:val="001336A9"/>
    <w:rsid w:val="00135DDC"/>
    <w:rsid w:val="001375E7"/>
    <w:rsid w:val="00137D7F"/>
    <w:rsid w:val="00142085"/>
    <w:rsid w:val="001423EF"/>
    <w:rsid w:val="00144FA4"/>
    <w:rsid w:val="00146C91"/>
    <w:rsid w:val="00147A8D"/>
    <w:rsid w:val="00151E24"/>
    <w:rsid w:val="00152F54"/>
    <w:rsid w:val="001532BF"/>
    <w:rsid w:val="00153E71"/>
    <w:rsid w:val="0015408A"/>
    <w:rsid w:val="0016065E"/>
    <w:rsid w:val="00163FC5"/>
    <w:rsid w:val="00170BB0"/>
    <w:rsid w:val="00171670"/>
    <w:rsid w:val="00176F0E"/>
    <w:rsid w:val="001775D8"/>
    <w:rsid w:val="00183E88"/>
    <w:rsid w:val="00187196"/>
    <w:rsid w:val="001946F0"/>
    <w:rsid w:val="001947E9"/>
    <w:rsid w:val="001971BE"/>
    <w:rsid w:val="00197C04"/>
    <w:rsid w:val="001A0353"/>
    <w:rsid w:val="001A0FBF"/>
    <w:rsid w:val="001A2881"/>
    <w:rsid w:val="001A35D5"/>
    <w:rsid w:val="001A5944"/>
    <w:rsid w:val="001A61A8"/>
    <w:rsid w:val="001B1212"/>
    <w:rsid w:val="001B2020"/>
    <w:rsid w:val="001B24F7"/>
    <w:rsid w:val="001B3BE6"/>
    <w:rsid w:val="001B7C5E"/>
    <w:rsid w:val="001C00B1"/>
    <w:rsid w:val="001C35E6"/>
    <w:rsid w:val="001D060F"/>
    <w:rsid w:val="001D4393"/>
    <w:rsid w:val="001D7309"/>
    <w:rsid w:val="001E0003"/>
    <w:rsid w:val="001E039D"/>
    <w:rsid w:val="001E2C01"/>
    <w:rsid w:val="001E5BE3"/>
    <w:rsid w:val="001E5CBA"/>
    <w:rsid w:val="001E6F65"/>
    <w:rsid w:val="001E7191"/>
    <w:rsid w:val="001E7CCE"/>
    <w:rsid w:val="001F227C"/>
    <w:rsid w:val="001F550E"/>
    <w:rsid w:val="001F60C9"/>
    <w:rsid w:val="002019A7"/>
    <w:rsid w:val="00204795"/>
    <w:rsid w:val="00205677"/>
    <w:rsid w:val="00211B02"/>
    <w:rsid w:val="00212608"/>
    <w:rsid w:val="002135B8"/>
    <w:rsid w:val="00214BD8"/>
    <w:rsid w:val="0022260A"/>
    <w:rsid w:val="00222B3E"/>
    <w:rsid w:val="00234733"/>
    <w:rsid w:val="00235694"/>
    <w:rsid w:val="00235788"/>
    <w:rsid w:val="00235815"/>
    <w:rsid w:val="0023673D"/>
    <w:rsid w:val="002372D9"/>
    <w:rsid w:val="00240159"/>
    <w:rsid w:val="00254106"/>
    <w:rsid w:val="00255173"/>
    <w:rsid w:val="002573DA"/>
    <w:rsid w:val="00257887"/>
    <w:rsid w:val="0026031C"/>
    <w:rsid w:val="0026093E"/>
    <w:rsid w:val="002609CC"/>
    <w:rsid w:val="002635B5"/>
    <w:rsid w:val="00264CBF"/>
    <w:rsid w:val="00265515"/>
    <w:rsid w:val="00266A33"/>
    <w:rsid w:val="0027242B"/>
    <w:rsid w:val="00272BBE"/>
    <w:rsid w:val="0027375D"/>
    <w:rsid w:val="002767D3"/>
    <w:rsid w:val="00276F59"/>
    <w:rsid w:val="00277C8A"/>
    <w:rsid w:val="00282981"/>
    <w:rsid w:val="00282FE2"/>
    <w:rsid w:val="00283764"/>
    <w:rsid w:val="00284F9D"/>
    <w:rsid w:val="00286622"/>
    <w:rsid w:val="00292448"/>
    <w:rsid w:val="002932B8"/>
    <w:rsid w:val="00294674"/>
    <w:rsid w:val="00294E11"/>
    <w:rsid w:val="002A127A"/>
    <w:rsid w:val="002A1CB6"/>
    <w:rsid w:val="002A484D"/>
    <w:rsid w:val="002A65A7"/>
    <w:rsid w:val="002A667B"/>
    <w:rsid w:val="002A6B48"/>
    <w:rsid w:val="002A6E72"/>
    <w:rsid w:val="002B1EF8"/>
    <w:rsid w:val="002B458A"/>
    <w:rsid w:val="002C0A53"/>
    <w:rsid w:val="002C1FD9"/>
    <w:rsid w:val="002C2BBB"/>
    <w:rsid w:val="002C497D"/>
    <w:rsid w:val="002C5070"/>
    <w:rsid w:val="002C6E47"/>
    <w:rsid w:val="002D00D3"/>
    <w:rsid w:val="002D1DF3"/>
    <w:rsid w:val="002D2806"/>
    <w:rsid w:val="002D50E6"/>
    <w:rsid w:val="002D7CF5"/>
    <w:rsid w:val="002E2415"/>
    <w:rsid w:val="002E3420"/>
    <w:rsid w:val="002E3711"/>
    <w:rsid w:val="002E4C76"/>
    <w:rsid w:val="002E5E83"/>
    <w:rsid w:val="002E6FDF"/>
    <w:rsid w:val="002E7456"/>
    <w:rsid w:val="002E7FF7"/>
    <w:rsid w:val="002F1BB4"/>
    <w:rsid w:val="002F3A8A"/>
    <w:rsid w:val="002F46E2"/>
    <w:rsid w:val="002F4728"/>
    <w:rsid w:val="002F7171"/>
    <w:rsid w:val="00300F95"/>
    <w:rsid w:val="0030296A"/>
    <w:rsid w:val="00302D02"/>
    <w:rsid w:val="00302DA3"/>
    <w:rsid w:val="00305453"/>
    <w:rsid w:val="00305C98"/>
    <w:rsid w:val="003117C6"/>
    <w:rsid w:val="0031221D"/>
    <w:rsid w:val="0031354D"/>
    <w:rsid w:val="003138A1"/>
    <w:rsid w:val="00313FB5"/>
    <w:rsid w:val="00315276"/>
    <w:rsid w:val="00316462"/>
    <w:rsid w:val="003171F2"/>
    <w:rsid w:val="00321E92"/>
    <w:rsid w:val="00323F41"/>
    <w:rsid w:val="00325B02"/>
    <w:rsid w:val="00326910"/>
    <w:rsid w:val="003269EA"/>
    <w:rsid w:val="00330064"/>
    <w:rsid w:val="00333794"/>
    <w:rsid w:val="00334C9C"/>
    <w:rsid w:val="003476C0"/>
    <w:rsid w:val="003512DF"/>
    <w:rsid w:val="003523BC"/>
    <w:rsid w:val="00352F42"/>
    <w:rsid w:val="00354E0F"/>
    <w:rsid w:val="00356A9E"/>
    <w:rsid w:val="00364DF9"/>
    <w:rsid w:val="0036533E"/>
    <w:rsid w:val="00366187"/>
    <w:rsid w:val="00366AFB"/>
    <w:rsid w:val="00366B98"/>
    <w:rsid w:val="00370EFD"/>
    <w:rsid w:val="003710FB"/>
    <w:rsid w:val="003712EE"/>
    <w:rsid w:val="00373137"/>
    <w:rsid w:val="00374933"/>
    <w:rsid w:val="00375FB6"/>
    <w:rsid w:val="00377352"/>
    <w:rsid w:val="00380EDA"/>
    <w:rsid w:val="00381805"/>
    <w:rsid w:val="0038289D"/>
    <w:rsid w:val="00383896"/>
    <w:rsid w:val="00384171"/>
    <w:rsid w:val="00386399"/>
    <w:rsid w:val="00390E60"/>
    <w:rsid w:val="003920B2"/>
    <w:rsid w:val="00393080"/>
    <w:rsid w:val="003A1C9D"/>
    <w:rsid w:val="003A1E4E"/>
    <w:rsid w:val="003A4312"/>
    <w:rsid w:val="003C3C9D"/>
    <w:rsid w:val="003C4498"/>
    <w:rsid w:val="003C47F6"/>
    <w:rsid w:val="003C7578"/>
    <w:rsid w:val="003C79EE"/>
    <w:rsid w:val="003D20FB"/>
    <w:rsid w:val="003D43AC"/>
    <w:rsid w:val="003D459F"/>
    <w:rsid w:val="003D56B4"/>
    <w:rsid w:val="003E01B0"/>
    <w:rsid w:val="003E139A"/>
    <w:rsid w:val="003F31C8"/>
    <w:rsid w:val="003F3F93"/>
    <w:rsid w:val="003F4E1B"/>
    <w:rsid w:val="0040059F"/>
    <w:rsid w:val="00401336"/>
    <w:rsid w:val="00404721"/>
    <w:rsid w:val="00404BF7"/>
    <w:rsid w:val="00405800"/>
    <w:rsid w:val="00412B66"/>
    <w:rsid w:val="004133EB"/>
    <w:rsid w:val="00413E9F"/>
    <w:rsid w:val="00414711"/>
    <w:rsid w:val="00417016"/>
    <w:rsid w:val="00420B35"/>
    <w:rsid w:val="004211B2"/>
    <w:rsid w:val="00421C28"/>
    <w:rsid w:val="00421C53"/>
    <w:rsid w:val="00424273"/>
    <w:rsid w:val="004244C8"/>
    <w:rsid w:val="004259C6"/>
    <w:rsid w:val="004300C5"/>
    <w:rsid w:val="00430E8A"/>
    <w:rsid w:val="00431128"/>
    <w:rsid w:val="0043155E"/>
    <w:rsid w:val="00433F3F"/>
    <w:rsid w:val="00435A23"/>
    <w:rsid w:val="00436A40"/>
    <w:rsid w:val="00440B41"/>
    <w:rsid w:val="00441B4A"/>
    <w:rsid w:val="004425E4"/>
    <w:rsid w:val="00443D48"/>
    <w:rsid w:val="004444AF"/>
    <w:rsid w:val="00446A41"/>
    <w:rsid w:val="00447309"/>
    <w:rsid w:val="00447977"/>
    <w:rsid w:val="00450630"/>
    <w:rsid w:val="00451102"/>
    <w:rsid w:val="0045217F"/>
    <w:rsid w:val="00457AB1"/>
    <w:rsid w:val="0046173B"/>
    <w:rsid w:val="00461B7B"/>
    <w:rsid w:val="004630C0"/>
    <w:rsid w:val="0046344F"/>
    <w:rsid w:val="004636D1"/>
    <w:rsid w:val="004674F7"/>
    <w:rsid w:val="00467936"/>
    <w:rsid w:val="00467E37"/>
    <w:rsid w:val="004739C7"/>
    <w:rsid w:val="004739D8"/>
    <w:rsid w:val="004749CC"/>
    <w:rsid w:val="0047648B"/>
    <w:rsid w:val="004765A5"/>
    <w:rsid w:val="0048233A"/>
    <w:rsid w:val="00482B6F"/>
    <w:rsid w:val="004840FC"/>
    <w:rsid w:val="00486B15"/>
    <w:rsid w:val="00490322"/>
    <w:rsid w:val="0049387B"/>
    <w:rsid w:val="004939F1"/>
    <w:rsid w:val="00495459"/>
    <w:rsid w:val="00495599"/>
    <w:rsid w:val="00495AD5"/>
    <w:rsid w:val="004A10C4"/>
    <w:rsid w:val="004A2356"/>
    <w:rsid w:val="004A368C"/>
    <w:rsid w:val="004B26AB"/>
    <w:rsid w:val="004B2EAD"/>
    <w:rsid w:val="004B4FFC"/>
    <w:rsid w:val="004B5E7D"/>
    <w:rsid w:val="004B6C34"/>
    <w:rsid w:val="004C0DF2"/>
    <w:rsid w:val="004C24DD"/>
    <w:rsid w:val="004C5316"/>
    <w:rsid w:val="004C71B0"/>
    <w:rsid w:val="004D2F57"/>
    <w:rsid w:val="004D4760"/>
    <w:rsid w:val="004F1806"/>
    <w:rsid w:val="004F3687"/>
    <w:rsid w:val="004F7FE8"/>
    <w:rsid w:val="00507645"/>
    <w:rsid w:val="005113BF"/>
    <w:rsid w:val="00511833"/>
    <w:rsid w:val="00513978"/>
    <w:rsid w:val="00513F07"/>
    <w:rsid w:val="00515297"/>
    <w:rsid w:val="0051766C"/>
    <w:rsid w:val="00520851"/>
    <w:rsid w:val="00520DE7"/>
    <w:rsid w:val="0052217B"/>
    <w:rsid w:val="005221F3"/>
    <w:rsid w:val="00522B31"/>
    <w:rsid w:val="00523F19"/>
    <w:rsid w:val="005250CC"/>
    <w:rsid w:val="00525BB8"/>
    <w:rsid w:val="0052704F"/>
    <w:rsid w:val="00533E85"/>
    <w:rsid w:val="00534D53"/>
    <w:rsid w:val="0053702A"/>
    <w:rsid w:val="005374A2"/>
    <w:rsid w:val="005421EA"/>
    <w:rsid w:val="00544740"/>
    <w:rsid w:val="00545BC2"/>
    <w:rsid w:val="005543CD"/>
    <w:rsid w:val="005600E3"/>
    <w:rsid w:val="005610DD"/>
    <w:rsid w:val="00561F8B"/>
    <w:rsid w:val="00563893"/>
    <w:rsid w:val="00567AA1"/>
    <w:rsid w:val="00571594"/>
    <w:rsid w:val="00572BB4"/>
    <w:rsid w:val="00572E83"/>
    <w:rsid w:val="00574124"/>
    <w:rsid w:val="00577294"/>
    <w:rsid w:val="00586B63"/>
    <w:rsid w:val="005871D6"/>
    <w:rsid w:val="00587732"/>
    <w:rsid w:val="0059004E"/>
    <w:rsid w:val="005935C3"/>
    <w:rsid w:val="00594271"/>
    <w:rsid w:val="00595705"/>
    <w:rsid w:val="0059662A"/>
    <w:rsid w:val="00596AB7"/>
    <w:rsid w:val="005970AD"/>
    <w:rsid w:val="00597499"/>
    <w:rsid w:val="005A06BA"/>
    <w:rsid w:val="005A1B2B"/>
    <w:rsid w:val="005A792B"/>
    <w:rsid w:val="005B2994"/>
    <w:rsid w:val="005B2D8A"/>
    <w:rsid w:val="005B30C3"/>
    <w:rsid w:val="005B3AA3"/>
    <w:rsid w:val="005B7F53"/>
    <w:rsid w:val="005C00F0"/>
    <w:rsid w:val="005C0B07"/>
    <w:rsid w:val="005C11F3"/>
    <w:rsid w:val="005C44CC"/>
    <w:rsid w:val="005C70A0"/>
    <w:rsid w:val="005D168C"/>
    <w:rsid w:val="005D22D0"/>
    <w:rsid w:val="005D2B73"/>
    <w:rsid w:val="005D3CA4"/>
    <w:rsid w:val="005D668C"/>
    <w:rsid w:val="005E10A5"/>
    <w:rsid w:val="005E2F4A"/>
    <w:rsid w:val="005E3F9E"/>
    <w:rsid w:val="005E4079"/>
    <w:rsid w:val="005E6376"/>
    <w:rsid w:val="005E6ED4"/>
    <w:rsid w:val="005E7A5C"/>
    <w:rsid w:val="005F1777"/>
    <w:rsid w:val="005F1D5D"/>
    <w:rsid w:val="005F4355"/>
    <w:rsid w:val="005F46DE"/>
    <w:rsid w:val="005F7B93"/>
    <w:rsid w:val="0060211B"/>
    <w:rsid w:val="006026FE"/>
    <w:rsid w:val="00604660"/>
    <w:rsid w:val="0060559A"/>
    <w:rsid w:val="00606138"/>
    <w:rsid w:val="00606177"/>
    <w:rsid w:val="00606BDC"/>
    <w:rsid w:val="00607C9C"/>
    <w:rsid w:val="006134CB"/>
    <w:rsid w:val="006135C3"/>
    <w:rsid w:val="006156FB"/>
    <w:rsid w:val="00616F34"/>
    <w:rsid w:val="0062042E"/>
    <w:rsid w:val="00621A77"/>
    <w:rsid w:val="006240A5"/>
    <w:rsid w:val="00627D26"/>
    <w:rsid w:val="006301F4"/>
    <w:rsid w:val="00635255"/>
    <w:rsid w:val="00640824"/>
    <w:rsid w:val="00640E39"/>
    <w:rsid w:val="00643261"/>
    <w:rsid w:val="006455FF"/>
    <w:rsid w:val="00650028"/>
    <w:rsid w:val="00653C8A"/>
    <w:rsid w:val="00654E73"/>
    <w:rsid w:val="00655984"/>
    <w:rsid w:val="00657317"/>
    <w:rsid w:val="00657CFE"/>
    <w:rsid w:val="0066181F"/>
    <w:rsid w:val="00662229"/>
    <w:rsid w:val="006635FF"/>
    <w:rsid w:val="00665E10"/>
    <w:rsid w:val="00666EE8"/>
    <w:rsid w:val="00672F3E"/>
    <w:rsid w:val="006742B5"/>
    <w:rsid w:val="00675418"/>
    <w:rsid w:val="00675F0D"/>
    <w:rsid w:val="0067722A"/>
    <w:rsid w:val="0068062F"/>
    <w:rsid w:val="006828BB"/>
    <w:rsid w:val="006914E3"/>
    <w:rsid w:val="00694479"/>
    <w:rsid w:val="006949BF"/>
    <w:rsid w:val="00697731"/>
    <w:rsid w:val="006979AC"/>
    <w:rsid w:val="006A0EC7"/>
    <w:rsid w:val="006A1CC9"/>
    <w:rsid w:val="006A2D8C"/>
    <w:rsid w:val="006A3A1D"/>
    <w:rsid w:val="006A6BD5"/>
    <w:rsid w:val="006B02F1"/>
    <w:rsid w:val="006B0FAF"/>
    <w:rsid w:val="006B39FD"/>
    <w:rsid w:val="006B771D"/>
    <w:rsid w:val="006C10AC"/>
    <w:rsid w:val="006C1AB7"/>
    <w:rsid w:val="006C1F9B"/>
    <w:rsid w:val="006C4013"/>
    <w:rsid w:val="006D0B6A"/>
    <w:rsid w:val="006D3301"/>
    <w:rsid w:val="006D5668"/>
    <w:rsid w:val="006D6EA8"/>
    <w:rsid w:val="006D6FD4"/>
    <w:rsid w:val="006D7F8F"/>
    <w:rsid w:val="006E0135"/>
    <w:rsid w:val="006E06C1"/>
    <w:rsid w:val="006E1477"/>
    <w:rsid w:val="006E1A65"/>
    <w:rsid w:val="006E39BE"/>
    <w:rsid w:val="006F45C3"/>
    <w:rsid w:val="006F67AA"/>
    <w:rsid w:val="006F733D"/>
    <w:rsid w:val="00700C0E"/>
    <w:rsid w:val="007010F5"/>
    <w:rsid w:val="00701601"/>
    <w:rsid w:val="00702090"/>
    <w:rsid w:val="00704DF7"/>
    <w:rsid w:val="00705EE9"/>
    <w:rsid w:val="0070661B"/>
    <w:rsid w:val="007068C7"/>
    <w:rsid w:val="00711220"/>
    <w:rsid w:val="00713911"/>
    <w:rsid w:val="0071485D"/>
    <w:rsid w:val="007148BF"/>
    <w:rsid w:val="00715B7A"/>
    <w:rsid w:val="00715BFD"/>
    <w:rsid w:val="007213DE"/>
    <w:rsid w:val="00731581"/>
    <w:rsid w:val="0073298E"/>
    <w:rsid w:val="00734252"/>
    <w:rsid w:val="007354C5"/>
    <w:rsid w:val="00735D3C"/>
    <w:rsid w:val="00740DBD"/>
    <w:rsid w:val="0075067F"/>
    <w:rsid w:val="007529C7"/>
    <w:rsid w:val="00752A1C"/>
    <w:rsid w:val="0075631C"/>
    <w:rsid w:val="007624A9"/>
    <w:rsid w:val="007624DB"/>
    <w:rsid w:val="00765094"/>
    <w:rsid w:val="00765C52"/>
    <w:rsid w:val="00767FA5"/>
    <w:rsid w:val="00771B63"/>
    <w:rsid w:val="00773A77"/>
    <w:rsid w:val="0079060B"/>
    <w:rsid w:val="00790ED7"/>
    <w:rsid w:val="00791DCE"/>
    <w:rsid w:val="00793238"/>
    <w:rsid w:val="0079706F"/>
    <w:rsid w:val="00797DC4"/>
    <w:rsid w:val="007A12E7"/>
    <w:rsid w:val="007A3B8E"/>
    <w:rsid w:val="007A421F"/>
    <w:rsid w:val="007A79E6"/>
    <w:rsid w:val="007B0842"/>
    <w:rsid w:val="007B40AD"/>
    <w:rsid w:val="007B47CF"/>
    <w:rsid w:val="007B513B"/>
    <w:rsid w:val="007B6B45"/>
    <w:rsid w:val="007B7B5C"/>
    <w:rsid w:val="007C03D3"/>
    <w:rsid w:val="007C0CA4"/>
    <w:rsid w:val="007C1CA5"/>
    <w:rsid w:val="007C366A"/>
    <w:rsid w:val="007C4AD1"/>
    <w:rsid w:val="007C6F60"/>
    <w:rsid w:val="007C6FEC"/>
    <w:rsid w:val="007C775E"/>
    <w:rsid w:val="007D176D"/>
    <w:rsid w:val="007D1F9C"/>
    <w:rsid w:val="007D2D06"/>
    <w:rsid w:val="007D3D4D"/>
    <w:rsid w:val="007E246D"/>
    <w:rsid w:val="007E347C"/>
    <w:rsid w:val="007E5C9C"/>
    <w:rsid w:val="007E5DEA"/>
    <w:rsid w:val="007E684F"/>
    <w:rsid w:val="007F0987"/>
    <w:rsid w:val="007F2638"/>
    <w:rsid w:val="007F5EAC"/>
    <w:rsid w:val="007F6166"/>
    <w:rsid w:val="00800AC5"/>
    <w:rsid w:val="00806497"/>
    <w:rsid w:val="00806CA1"/>
    <w:rsid w:val="00807E1E"/>
    <w:rsid w:val="00810B6C"/>
    <w:rsid w:val="0081354F"/>
    <w:rsid w:val="008147EB"/>
    <w:rsid w:val="00816B8F"/>
    <w:rsid w:val="00816F6E"/>
    <w:rsid w:val="0082044A"/>
    <w:rsid w:val="0082171D"/>
    <w:rsid w:val="00822EB1"/>
    <w:rsid w:val="00825423"/>
    <w:rsid w:val="00826453"/>
    <w:rsid w:val="00826F4B"/>
    <w:rsid w:val="00827244"/>
    <w:rsid w:val="00827BCE"/>
    <w:rsid w:val="00830AEE"/>
    <w:rsid w:val="0083575B"/>
    <w:rsid w:val="00840623"/>
    <w:rsid w:val="00841357"/>
    <w:rsid w:val="00845586"/>
    <w:rsid w:val="0085108F"/>
    <w:rsid w:val="0085274B"/>
    <w:rsid w:val="008551D5"/>
    <w:rsid w:val="00856DFD"/>
    <w:rsid w:val="00857399"/>
    <w:rsid w:val="008636E6"/>
    <w:rsid w:val="00863ED0"/>
    <w:rsid w:val="00864A2B"/>
    <w:rsid w:val="00867D8F"/>
    <w:rsid w:val="008728B8"/>
    <w:rsid w:val="00872AC2"/>
    <w:rsid w:val="00875B0A"/>
    <w:rsid w:val="00876F36"/>
    <w:rsid w:val="008777D5"/>
    <w:rsid w:val="00881077"/>
    <w:rsid w:val="00881D9B"/>
    <w:rsid w:val="008843A6"/>
    <w:rsid w:val="0088463A"/>
    <w:rsid w:val="00885D32"/>
    <w:rsid w:val="0088633B"/>
    <w:rsid w:val="0088680E"/>
    <w:rsid w:val="00893D38"/>
    <w:rsid w:val="008943FA"/>
    <w:rsid w:val="00896BFF"/>
    <w:rsid w:val="008A084B"/>
    <w:rsid w:val="008A0CF6"/>
    <w:rsid w:val="008A23D3"/>
    <w:rsid w:val="008A415A"/>
    <w:rsid w:val="008A45BB"/>
    <w:rsid w:val="008A4AAB"/>
    <w:rsid w:val="008A5519"/>
    <w:rsid w:val="008A65B8"/>
    <w:rsid w:val="008B36B4"/>
    <w:rsid w:val="008B63C2"/>
    <w:rsid w:val="008C0DAC"/>
    <w:rsid w:val="008C0EE8"/>
    <w:rsid w:val="008C7D73"/>
    <w:rsid w:val="008D1760"/>
    <w:rsid w:val="008D58CC"/>
    <w:rsid w:val="008E181A"/>
    <w:rsid w:val="008E1A4E"/>
    <w:rsid w:val="008E1B5B"/>
    <w:rsid w:val="008E1C55"/>
    <w:rsid w:val="008E256E"/>
    <w:rsid w:val="008E2B7A"/>
    <w:rsid w:val="008E354F"/>
    <w:rsid w:val="008E3604"/>
    <w:rsid w:val="008E3D16"/>
    <w:rsid w:val="008E4476"/>
    <w:rsid w:val="008E6D44"/>
    <w:rsid w:val="008E6D67"/>
    <w:rsid w:val="008E6EA0"/>
    <w:rsid w:val="008E6FC3"/>
    <w:rsid w:val="008E7EE8"/>
    <w:rsid w:val="008F1876"/>
    <w:rsid w:val="008F1EA4"/>
    <w:rsid w:val="008F520C"/>
    <w:rsid w:val="008F54D1"/>
    <w:rsid w:val="008F5674"/>
    <w:rsid w:val="008F5F87"/>
    <w:rsid w:val="008F68BA"/>
    <w:rsid w:val="009018B9"/>
    <w:rsid w:val="00901BF3"/>
    <w:rsid w:val="00902168"/>
    <w:rsid w:val="00903499"/>
    <w:rsid w:val="009049B4"/>
    <w:rsid w:val="00904B5B"/>
    <w:rsid w:val="00914F95"/>
    <w:rsid w:val="00916BEC"/>
    <w:rsid w:val="00917CB1"/>
    <w:rsid w:val="009229D7"/>
    <w:rsid w:val="009311E5"/>
    <w:rsid w:val="00932FB6"/>
    <w:rsid w:val="00934C08"/>
    <w:rsid w:val="009406B2"/>
    <w:rsid w:val="00941CAA"/>
    <w:rsid w:val="00941FB6"/>
    <w:rsid w:val="00943D63"/>
    <w:rsid w:val="00952D24"/>
    <w:rsid w:val="00953D7A"/>
    <w:rsid w:val="009549F9"/>
    <w:rsid w:val="00954AA5"/>
    <w:rsid w:val="009559D4"/>
    <w:rsid w:val="00957C4C"/>
    <w:rsid w:val="00957D5B"/>
    <w:rsid w:val="009603EB"/>
    <w:rsid w:val="00960E44"/>
    <w:rsid w:val="00961AFE"/>
    <w:rsid w:val="00962362"/>
    <w:rsid w:val="00970044"/>
    <w:rsid w:val="00972CD2"/>
    <w:rsid w:val="00973B80"/>
    <w:rsid w:val="00975800"/>
    <w:rsid w:val="00980D3F"/>
    <w:rsid w:val="0098327E"/>
    <w:rsid w:val="00983956"/>
    <w:rsid w:val="009853C8"/>
    <w:rsid w:val="009947F4"/>
    <w:rsid w:val="00994C41"/>
    <w:rsid w:val="009966E9"/>
    <w:rsid w:val="009A16AB"/>
    <w:rsid w:val="009A6850"/>
    <w:rsid w:val="009B481C"/>
    <w:rsid w:val="009B698A"/>
    <w:rsid w:val="009B7988"/>
    <w:rsid w:val="009C0C59"/>
    <w:rsid w:val="009C14E5"/>
    <w:rsid w:val="009C3A69"/>
    <w:rsid w:val="009D163A"/>
    <w:rsid w:val="009D190E"/>
    <w:rsid w:val="009D3712"/>
    <w:rsid w:val="009D58F5"/>
    <w:rsid w:val="009D6440"/>
    <w:rsid w:val="009D6BA4"/>
    <w:rsid w:val="009D730F"/>
    <w:rsid w:val="009E38A5"/>
    <w:rsid w:val="009E3D34"/>
    <w:rsid w:val="009E3F77"/>
    <w:rsid w:val="009E6AD7"/>
    <w:rsid w:val="009E6D6C"/>
    <w:rsid w:val="009F0B89"/>
    <w:rsid w:val="009F1AE1"/>
    <w:rsid w:val="009F36B1"/>
    <w:rsid w:val="009F6E0C"/>
    <w:rsid w:val="009F7FD7"/>
    <w:rsid w:val="00A000E9"/>
    <w:rsid w:val="00A006FD"/>
    <w:rsid w:val="00A010C5"/>
    <w:rsid w:val="00A02AF7"/>
    <w:rsid w:val="00A03897"/>
    <w:rsid w:val="00A06EE2"/>
    <w:rsid w:val="00A1118E"/>
    <w:rsid w:val="00A115C4"/>
    <w:rsid w:val="00A1293E"/>
    <w:rsid w:val="00A143D7"/>
    <w:rsid w:val="00A1579B"/>
    <w:rsid w:val="00A15C26"/>
    <w:rsid w:val="00A220F9"/>
    <w:rsid w:val="00A22849"/>
    <w:rsid w:val="00A22B9D"/>
    <w:rsid w:val="00A24A04"/>
    <w:rsid w:val="00A24DD2"/>
    <w:rsid w:val="00A24FB5"/>
    <w:rsid w:val="00A26601"/>
    <w:rsid w:val="00A3025A"/>
    <w:rsid w:val="00A316FD"/>
    <w:rsid w:val="00A3207A"/>
    <w:rsid w:val="00A43133"/>
    <w:rsid w:val="00A462F3"/>
    <w:rsid w:val="00A50A5B"/>
    <w:rsid w:val="00A50A64"/>
    <w:rsid w:val="00A51367"/>
    <w:rsid w:val="00A520BF"/>
    <w:rsid w:val="00A53344"/>
    <w:rsid w:val="00A55781"/>
    <w:rsid w:val="00A60E6F"/>
    <w:rsid w:val="00A61DA6"/>
    <w:rsid w:val="00A64770"/>
    <w:rsid w:val="00A6566B"/>
    <w:rsid w:val="00A734C8"/>
    <w:rsid w:val="00A76D7E"/>
    <w:rsid w:val="00A775B5"/>
    <w:rsid w:val="00A86CE7"/>
    <w:rsid w:val="00A912F9"/>
    <w:rsid w:val="00A914F7"/>
    <w:rsid w:val="00A92292"/>
    <w:rsid w:val="00A93D25"/>
    <w:rsid w:val="00A96A89"/>
    <w:rsid w:val="00A9779D"/>
    <w:rsid w:val="00AA5413"/>
    <w:rsid w:val="00AA6752"/>
    <w:rsid w:val="00AB2581"/>
    <w:rsid w:val="00AB3483"/>
    <w:rsid w:val="00AB5108"/>
    <w:rsid w:val="00AB56DC"/>
    <w:rsid w:val="00AC0802"/>
    <w:rsid w:val="00AC13E0"/>
    <w:rsid w:val="00AC2F2C"/>
    <w:rsid w:val="00AD3A03"/>
    <w:rsid w:val="00AD3DE4"/>
    <w:rsid w:val="00AD418D"/>
    <w:rsid w:val="00AD5B38"/>
    <w:rsid w:val="00AE29D1"/>
    <w:rsid w:val="00AE40C4"/>
    <w:rsid w:val="00AE4B20"/>
    <w:rsid w:val="00AE5AA9"/>
    <w:rsid w:val="00AE671C"/>
    <w:rsid w:val="00AE7721"/>
    <w:rsid w:val="00AF1732"/>
    <w:rsid w:val="00AF1A6A"/>
    <w:rsid w:val="00AF206E"/>
    <w:rsid w:val="00AF21DC"/>
    <w:rsid w:val="00AF28FE"/>
    <w:rsid w:val="00AF32BF"/>
    <w:rsid w:val="00AF392C"/>
    <w:rsid w:val="00AF3DEE"/>
    <w:rsid w:val="00AF48F1"/>
    <w:rsid w:val="00AF4D8E"/>
    <w:rsid w:val="00AF6944"/>
    <w:rsid w:val="00AF76AF"/>
    <w:rsid w:val="00AF7EDF"/>
    <w:rsid w:val="00B0231C"/>
    <w:rsid w:val="00B03E01"/>
    <w:rsid w:val="00B04F84"/>
    <w:rsid w:val="00B06B9F"/>
    <w:rsid w:val="00B113FB"/>
    <w:rsid w:val="00B12AB5"/>
    <w:rsid w:val="00B12B0B"/>
    <w:rsid w:val="00B145F6"/>
    <w:rsid w:val="00B14657"/>
    <w:rsid w:val="00B14A90"/>
    <w:rsid w:val="00B2005E"/>
    <w:rsid w:val="00B20983"/>
    <w:rsid w:val="00B2225A"/>
    <w:rsid w:val="00B22813"/>
    <w:rsid w:val="00B24602"/>
    <w:rsid w:val="00B24F0D"/>
    <w:rsid w:val="00B24F41"/>
    <w:rsid w:val="00B25321"/>
    <w:rsid w:val="00B30303"/>
    <w:rsid w:val="00B307D6"/>
    <w:rsid w:val="00B3193A"/>
    <w:rsid w:val="00B322F8"/>
    <w:rsid w:val="00B34C9E"/>
    <w:rsid w:val="00B4072D"/>
    <w:rsid w:val="00B40AA1"/>
    <w:rsid w:val="00B41D32"/>
    <w:rsid w:val="00B43080"/>
    <w:rsid w:val="00B43BC5"/>
    <w:rsid w:val="00B47315"/>
    <w:rsid w:val="00B5134D"/>
    <w:rsid w:val="00B53AA6"/>
    <w:rsid w:val="00B5578E"/>
    <w:rsid w:val="00B5599F"/>
    <w:rsid w:val="00B608C2"/>
    <w:rsid w:val="00B615FF"/>
    <w:rsid w:val="00B61829"/>
    <w:rsid w:val="00B62650"/>
    <w:rsid w:val="00B62FF1"/>
    <w:rsid w:val="00B652A6"/>
    <w:rsid w:val="00B66DA8"/>
    <w:rsid w:val="00B67334"/>
    <w:rsid w:val="00B71354"/>
    <w:rsid w:val="00B73826"/>
    <w:rsid w:val="00B76A17"/>
    <w:rsid w:val="00B76CEF"/>
    <w:rsid w:val="00B80B74"/>
    <w:rsid w:val="00B8231B"/>
    <w:rsid w:val="00B84501"/>
    <w:rsid w:val="00B84DE7"/>
    <w:rsid w:val="00B855A4"/>
    <w:rsid w:val="00B9093E"/>
    <w:rsid w:val="00B916D3"/>
    <w:rsid w:val="00B92956"/>
    <w:rsid w:val="00B94938"/>
    <w:rsid w:val="00B94A3A"/>
    <w:rsid w:val="00B96835"/>
    <w:rsid w:val="00BA0986"/>
    <w:rsid w:val="00BA206C"/>
    <w:rsid w:val="00BA2F4C"/>
    <w:rsid w:val="00BA53B7"/>
    <w:rsid w:val="00BA5423"/>
    <w:rsid w:val="00BA6DA9"/>
    <w:rsid w:val="00BA76B8"/>
    <w:rsid w:val="00BB24E3"/>
    <w:rsid w:val="00BB5C99"/>
    <w:rsid w:val="00BB783B"/>
    <w:rsid w:val="00BC198F"/>
    <w:rsid w:val="00BC25A7"/>
    <w:rsid w:val="00BC2FBB"/>
    <w:rsid w:val="00BC3F3C"/>
    <w:rsid w:val="00BC42D6"/>
    <w:rsid w:val="00BD2BAD"/>
    <w:rsid w:val="00BD4E14"/>
    <w:rsid w:val="00BE10C9"/>
    <w:rsid w:val="00BE1838"/>
    <w:rsid w:val="00BE2AFD"/>
    <w:rsid w:val="00BE61B6"/>
    <w:rsid w:val="00BE6A10"/>
    <w:rsid w:val="00BF7294"/>
    <w:rsid w:val="00BF7ED8"/>
    <w:rsid w:val="00C00BA7"/>
    <w:rsid w:val="00C016D1"/>
    <w:rsid w:val="00C07DF6"/>
    <w:rsid w:val="00C12744"/>
    <w:rsid w:val="00C13A52"/>
    <w:rsid w:val="00C13B54"/>
    <w:rsid w:val="00C15C1E"/>
    <w:rsid w:val="00C20967"/>
    <w:rsid w:val="00C24A9B"/>
    <w:rsid w:val="00C259DC"/>
    <w:rsid w:val="00C27B0D"/>
    <w:rsid w:val="00C31041"/>
    <w:rsid w:val="00C31115"/>
    <w:rsid w:val="00C32E78"/>
    <w:rsid w:val="00C34D6A"/>
    <w:rsid w:val="00C35E19"/>
    <w:rsid w:val="00C424CD"/>
    <w:rsid w:val="00C44240"/>
    <w:rsid w:val="00C53539"/>
    <w:rsid w:val="00C54669"/>
    <w:rsid w:val="00C56547"/>
    <w:rsid w:val="00C61892"/>
    <w:rsid w:val="00C637D3"/>
    <w:rsid w:val="00C63B5D"/>
    <w:rsid w:val="00C65B6C"/>
    <w:rsid w:val="00C663BD"/>
    <w:rsid w:val="00C7141B"/>
    <w:rsid w:val="00C7287D"/>
    <w:rsid w:val="00C72B86"/>
    <w:rsid w:val="00C73E7F"/>
    <w:rsid w:val="00C75DD9"/>
    <w:rsid w:val="00C80552"/>
    <w:rsid w:val="00C8263F"/>
    <w:rsid w:val="00C8608B"/>
    <w:rsid w:val="00C86F70"/>
    <w:rsid w:val="00C87AB2"/>
    <w:rsid w:val="00C90FEF"/>
    <w:rsid w:val="00C92130"/>
    <w:rsid w:val="00C9525E"/>
    <w:rsid w:val="00C9567E"/>
    <w:rsid w:val="00CA0C7A"/>
    <w:rsid w:val="00CA0D38"/>
    <w:rsid w:val="00CA1229"/>
    <w:rsid w:val="00CA19B1"/>
    <w:rsid w:val="00CA1E41"/>
    <w:rsid w:val="00CA2433"/>
    <w:rsid w:val="00CA3399"/>
    <w:rsid w:val="00CA41D9"/>
    <w:rsid w:val="00CA5097"/>
    <w:rsid w:val="00CA618C"/>
    <w:rsid w:val="00CB0BA3"/>
    <w:rsid w:val="00CB2D73"/>
    <w:rsid w:val="00CB2DD9"/>
    <w:rsid w:val="00CB44C6"/>
    <w:rsid w:val="00CB4699"/>
    <w:rsid w:val="00CB7F83"/>
    <w:rsid w:val="00CC3425"/>
    <w:rsid w:val="00CC5167"/>
    <w:rsid w:val="00CC7A21"/>
    <w:rsid w:val="00CD5CB0"/>
    <w:rsid w:val="00CD5D5E"/>
    <w:rsid w:val="00CD6E7C"/>
    <w:rsid w:val="00CD79A7"/>
    <w:rsid w:val="00CD7A4D"/>
    <w:rsid w:val="00CE1337"/>
    <w:rsid w:val="00CE49D5"/>
    <w:rsid w:val="00CE5B9C"/>
    <w:rsid w:val="00CE642B"/>
    <w:rsid w:val="00CE645E"/>
    <w:rsid w:val="00CF0D24"/>
    <w:rsid w:val="00CF3566"/>
    <w:rsid w:val="00CF7F0E"/>
    <w:rsid w:val="00D015DF"/>
    <w:rsid w:val="00D0313D"/>
    <w:rsid w:val="00D047D3"/>
    <w:rsid w:val="00D0614B"/>
    <w:rsid w:val="00D07FA7"/>
    <w:rsid w:val="00D1067A"/>
    <w:rsid w:val="00D15FA7"/>
    <w:rsid w:val="00D164BE"/>
    <w:rsid w:val="00D17249"/>
    <w:rsid w:val="00D247C5"/>
    <w:rsid w:val="00D269CC"/>
    <w:rsid w:val="00D27187"/>
    <w:rsid w:val="00D279E0"/>
    <w:rsid w:val="00D27C27"/>
    <w:rsid w:val="00D33253"/>
    <w:rsid w:val="00D362E0"/>
    <w:rsid w:val="00D37AC9"/>
    <w:rsid w:val="00D4272E"/>
    <w:rsid w:val="00D4520F"/>
    <w:rsid w:val="00D47943"/>
    <w:rsid w:val="00D47E56"/>
    <w:rsid w:val="00D52B11"/>
    <w:rsid w:val="00D52D2D"/>
    <w:rsid w:val="00D55BCA"/>
    <w:rsid w:val="00D66BEC"/>
    <w:rsid w:val="00D676A5"/>
    <w:rsid w:val="00D73971"/>
    <w:rsid w:val="00D82721"/>
    <w:rsid w:val="00D870F0"/>
    <w:rsid w:val="00D906B1"/>
    <w:rsid w:val="00D91572"/>
    <w:rsid w:val="00D91A92"/>
    <w:rsid w:val="00D92507"/>
    <w:rsid w:val="00D930D3"/>
    <w:rsid w:val="00D93C2E"/>
    <w:rsid w:val="00D95030"/>
    <w:rsid w:val="00D96FBE"/>
    <w:rsid w:val="00D97E2C"/>
    <w:rsid w:val="00DB48D2"/>
    <w:rsid w:val="00DB4B60"/>
    <w:rsid w:val="00DB4DE9"/>
    <w:rsid w:val="00DB6A72"/>
    <w:rsid w:val="00DB7278"/>
    <w:rsid w:val="00DC00A0"/>
    <w:rsid w:val="00DC082A"/>
    <w:rsid w:val="00DC1E23"/>
    <w:rsid w:val="00DC3F59"/>
    <w:rsid w:val="00DC55BA"/>
    <w:rsid w:val="00DC7FC4"/>
    <w:rsid w:val="00DD0457"/>
    <w:rsid w:val="00DD420E"/>
    <w:rsid w:val="00DD4D15"/>
    <w:rsid w:val="00DD57E0"/>
    <w:rsid w:val="00DE546F"/>
    <w:rsid w:val="00DF1271"/>
    <w:rsid w:val="00DF182D"/>
    <w:rsid w:val="00DF288A"/>
    <w:rsid w:val="00DF30CA"/>
    <w:rsid w:val="00DF52B0"/>
    <w:rsid w:val="00DF775B"/>
    <w:rsid w:val="00E0287A"/>
    <w:rsid w:val="00E051F9"/>
    <w:rsid w:val="00E05610"/>
    <w:rsid w:val="00E07B20"/>
    <w:rsid w:val="00E103C7"/>
    <w:rsid w:val="00E113A6"/>
    <w:rsid w:val="00E168CA"/>
    <w:rsid w:val="00E20529"/>
    <w:rsid w:val="00E21CD4"/>
    <w:rsid w:val="00E21DAD"/>
    <w:rsid w:val="00E22BC1"/>
    <w:rsid w:val="00E23711"/>
    <w:rsid w:val="00E24766"/>
    <w:rsid w:val="00E304A2"/>
    <w:rsid w:val="00E30F1F"/>
    <w:rsid w:val="00E33B70"/>
    <w:rsid w:val="00E358E8"/>
    <w:rsid w:val="00E368B6"/>
    <w:rsid w:val="00E4044A"/>
    <w:rsid w:val="00E45EB7"/>
    <w:rsid w:val="00E47389"/>
    <w:rsid w:val="00E50A2B"/>
    <w:rsid w:val="00E53C42"/>
    <w:rsid w:val="00E564D1"/>
    <w:rsid w:val="00E612BC"/>
    <w:rsid w:val="00E63D55"/>
    <w:rsid w:val="00E63F42"/>
    <w:rsid w:val="00E65280"/>
    <w:rsid w:val="00E65404"/>
    <w:rsid w:val="00E662D1"/>
    <w:rsid w:val="00E665E0"/>
    <w:rsid w:val="00E67924"/>
    <w:rsid w:val="00E728C6"/>
    <w:rsid w:val="00E72A21"/>
    <w:rsid w:val="00E72F3B"/>
    <w:rsid w:val="00E73C25"/>
    <w:rsid w:val="00E81B4A"/>
    <w:rsid w:val="00E82EF0"/>
    <w:rsid w:val="00E83137"/>
    <w:rsid w:val="00E856F3"/>
    <w:rsid w:val="00E90160"/>
    <w:rsid w:val="00E92162"/>
    <w:rsid w:val="00E922D4"/>
    <w:rsid w:val="00EA13D3"/>
    <w:rsid w:val="00EA1497"/>
    <w:rsid w:val="00EA3D6F"/>
    <w:rsid w:val="00EA5261"/>
    <w:rsid w:val="00EA5B4B"/>
    <w:rsid w:val="00EA7120"/>
    <w:rsid w:val="00EB1A32"/>
    <w:rsid w:val="00EB1EC3"/>
    <w:rsid w:val="00EB26B3"/>
    <w:rsid w:val="00EB2E6D"/>
    <w:rsid w:val="00EB3D68"/>
    <w:rsid w:val="00EB4A5C"/>
    <w:rsid w:val="00EB75D8"/>
    <w:rsid w:val="00EB793A"/>
    <w:rsid w:val="00EB7C87"/>
    <w:rsid w:val="00ED12CD"/>
    <w:rsid w:val="00ED2B74"/>
    <w:rsid w:val="00EE12FE"/>
    <w:rsid w:val="00EE27A3"/>
    <w:rsid w:val="00EE2F11"/>
    <w:rsid w:val="00EE4DE3"/>
    <w:rsid w:val="00EE667A"/>
    <w:rsid w:val="00EF0509"/>
    <w:rsid w:val="00EF3ADC"/>
    <w:rsid w:val="00EF42D0"/>
    <w:rsid w:val="00EF521F"/>
    <w:rsid w:val="00EF7AA1"/>
    <w:rsid w:val="00F04E2E"/>
    <w:rsid w:val="00F07659"/>
    <w:rsid w:val="00F15307"/>
    <w:rsid w:val="00F20BDB"/>
    <w:rsid w:val="00F21B60"/>
    <w:rsid w:val="00F23A4B"/>
    <w:rsid w:val="00F27504"/>
    <w:rsid w:val="00F3090C"/>
    <w:rsid w:val="00F32587"/>
    <w:rsid w:val="00F32ABF"/>
    <w:rsid w:val="00F3672C"/>
    <w:rsid w:val="00F36AB5"/>
    <w:rsid w:val="00F3747C"/>
    <w:rsid w:val="00F409F8"/>
    <w:rsid w:val="00F45A96"/>
    <w:rsid w:val="00F57ADB"/>
    <w:rsid w:val="00F57BBF"/>
    <w:rsid w:val="00F614BC"/>
    <w:rsid w:val="00F62947"/>
    <w:rsid w:val="00F65CE1"/>
    <w:rsid w:val="00F67DA0"/>
    <w:rsid w:val="00F7019A"/>
    <w:rsid w:val="00F7118F"/>
    <w:rsid w:val="00F71FBD"/>
    <w:rsid w:val="00F72806"/>
    <w:rsid w:val="00F72A25"/>
    <w:rsid w:val="00F81C99"/>
    <w:rsid w:val="00F85F72"/>
    <w:rsid w:val="00F8681C"/>
    <w:rsid w:val="00F875F3"/>
    <w:rsid w:val="00F906CA"/>
    <w:rsid w:val="00F90C0B"/>
    <w:rsid w:val="00F91B3E"/>
    <w:rsid w:val="00FA2755"/>
    <w:rsid w:val="00FA4C5A"/>
    <w:rsid w:val="00FA500F"/>
    <w:rsid w:val="00FA5F26"/>
    <w:rsid w:val="00FA673B"/>
    <w:rsid w:val="00FA726E"/>
    <w:rsid w:val="00FB0A7A"/>
    <w:rsid w:val="00FB3C63"/>
    <w:rsid w:val="00FB5E0E"/>
    <w:rsid w:val="00FC35EA"/>
    <w:rsid w:val="00FC61AB"/>
    <w:rsid w:val="00FC66D7"/>
    <w:rsid w:val="00FD0ED3"/>
    <w:rsid w:val="00FD13C8"/>
    <w:rsid w:val="00FD268B"/>
    <w:rsid w:val="00FD29A4"/>
    <w:rsid w:val="00FD6910"/>
    <w:rsid w:val="00FD6E51"/>
    <w:rsid w:val="00FD7CA6"/>
    <w:rsid w:val="00FE56D4"/>
    <w:rsid w:val="00FE576F"/>
    <w:rsid w:val="00FF0339"/>
    <w:rsid w:val="00FF1292"/>
    <w:rsid w:val="00FF4B33"/>
    <w:rsid w:val="00FF6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CFC295A"/>
  <w15:chartTrackingRefBased/>
  <w15:docId w15:val="{104391D8-8EE2-498C-9261-9A8689C46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0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2005E"/>
    <w:rPr>
      <w:sz w:val="24"/>
      <w:szCs w:val="24"/>
    </w:rPr>
  </w:style>
  <w:style w:type="paragraph" w:styleId="Overskrift1">
    <w:name w:val="heading 1"/>
    <w:basedOn w:val="Normal"/>
    <w:link w:val="Overskrift1Tegn"/>
    <w:uiPriority w:val="9"/>
    <w:qFormat/>
    <w:rsid w:val="00CD5CB0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  <w:lang w:val="en-US"/>
    </w:rPr>
  </w:style>
  <w:style w:type="paragraph" w:styleId="Overskrift2">
    <w:name w:val="heading 2"/>
    <w:basedOn w:val="Normal"/>
    <w:link w:val="Overskrift2Tegn"/>
    <w:uiPriority w:val="9"/>
    <w:qFormat/>
    <w:rsid w:val="00CD5CB0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  <w:lang w:val="en-US"/>
    </w:rPr>
  </w:style>
  <w:style w:type="paragraph" w:styleId="Overskrift3">
    <w:name w:val="heading 3"/>
    <w:basedOn w:val="Normal"/>
    <w:next w:val="Normal"/>
    <w:link w:val="Overskrift3Tegn"/>
    <w:semiHidden/>
    <w:unhideWhenUsed/>
    <w:qFormat/>
    <w:rsid w:val="00A520B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rsid w:val="00C8263F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rsid w:val="00C8263F"/>
    <w:pPr>
      <w:tabs>
        <w:tab w:val="center" w:pos="4819"/>
        <w:tab w:val="right" w:pos="9638"/>
      </w:tabs>
    </w:pPr>
  </w:style>
  <w:style w:type="paragraph" w:styleId="Markeringsbobletekst">
    <w:name w:val="Balloon Text"/>
    <w:basedOn w:val="Normal"/>
    <w:semiHidden/>
    <w:rsid w:val="00C8263F"/>
    <w:rPr>
      <w:rFonts w:ascii="Tahoma" w:hAnsi="Tahoma" w:cs="Tahoma"/>
      <w:sz w:val="16"/>
      <w:szCs w:val="16"/>
    </w:rPr>
  </w:style>
  <w:style w:type="character" w:styleId="Hyperlink">
    <w:name w:val="Hyperlink"/>
    <w:rsid w:val="000A0572"/>
    <w:rPr>
      <w:color w:val="0000FF"/>
      <w:u w:val="single"/>
    </w:rPr>
  </w:style>
  <w:style w:type="paragraph" w:styleId="Dokumentoversigt">
    <w:name w:val="Document Map"/>
    <w:basedOn w:val="Normal"/>
    <w:semiHidden/>
    <w:rsid w:val="003F4E1B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Overskrift1Tegn">
    <w:name w:val="Overskrift 1 Tegn"/>
    <w:link w:val="Overskrift1"/>
    <w:uiPriority w:val="9"/>
    <w:rsid w:val="00CD5CB0"/>
    <w:rPr>
      <w:rFonts w:ascii="Times" w:hAnsi="Times"/>
      <w:b/>
      <w:bCs/>
      <w:kern w:val="36"/>
      <w:sz w:val="48"/>
      <w:szCs w:val="48"/>
    </w:rPr>
  </w:style>
  <w:style w:type="character" w:customStyle="1" w:styleId="Overskrift2Tegn">
    <w:name w:val="Overskrift 2 Tegn"/>
    <w:link w:val="Overskrift2"/>
    <w:uiPriority w:val="9"/>
    <w:rsid w:val="00CD5CB0"/>
    <w:rPr>
      <w:rFonts w:ascii="Times" w:hAnsi="Times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CD5CB0"/>
    <w:pPr>
      <w:spacing w:before="100" w:beforeAutospacing="1" w:after="100" w:afterAutospacing="1"/>
    </w:pPr>
    <w:rPr>
      <w:rFonts w:ascii="Times" w:hAnsi="Times"/>
      <w:sz w:val="20"/>
      <w:szCs w:val="20"/>
      <w:lang w:val="en-US"/>
    </w:rPr>
  </w:style>
  <w:style w:type="table" w:styleId="Tabel-Gitter">
    <w:name w:val="Table Grid"/>
    <w:basedOn w:val="Tabel-Normal"/>
    <w:rsid w:val="00323F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dnotetekst">
    <w:name w:val="footnote text"/>
    <w:basedOn w:val="Normal"/>
    <w:link w:val="FodnotetekstTegn"/>
    <w:rsid w:val="00323F41"/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rsid w:val="00323F41"/>
  </w:style>
  <w:style w:type="character" w:styleId="Fodnotehenvisning">
    <w:name w:val="footnote reference"/>
    <w:basedOn w:val="Standardskrifttypeiafsnit"/>
    <w:rsid w:val="00323F41"/>
    <w:rPr>
      <w:vertAlign w:val="superscript"/>
    </w:rPr>
  </w:style>
  <w:style w:type="character" w:styleId="Ulstomtale">
    <w:name w:val="Unresolved Mention"/>
    <w:basedOn w:val="Standardskrifttypeiafsnit"/>
    <w:uiPriority w:val="99"/>
    <w:semiHidden/>
    <w:unhideWhenUsed/>
    <w:rsid w:val="00D95030"/>
    <w:rPr>
      <w:color w:val="605E5C"/>
      <w:shd w:val="clear" w:color="auto" w:fill="E1DFDD"/>
    </w:rPr>
  </w:style>
  <w:style w:type="paragraph" w:styleId="Listeafsnit">
    <w:name w:val="List Paragraph"/>
    <w:basedOn w:val="Normal"/>
    <w:uiPriority w:val="34"/>
    <w:qFormat/>
    <w:rsid w:val="0002549B"/>
    <w:pPr>
      <w:ind w:left="720"/>
      <w:contextualSpacing/>
    </w:pPr>
  </w:style>
  <w:style w:type="character" w:styleId="Kommentarhenvisning">
    <w:name w:val="annotation reference"/>
    <w:basedOn w:val="Standardskrifttypeiafsnit"/>
    <w:rsid w:val="002A127A"/>
    <w:rPr>
      <w:sz w:val="16"/>
      <w:szCs w:val="16"/>
    </w:rPr>
  </w:style>
  <w:style w:type="paragraph" w:styleId="Kommentartekst">
    <w:name w:val="annotation text"/>
    <w:basedOn w:val="Normal"/>
    <w:link w:val="KommentartekstTegn"/>
    <w:rsid w:val="002A127A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rsid w:val="002A127A"/>
  </w:style>
  <w:style w:type="paragraph" w:styleId="Kommentaremne">
    <w:name w:val="annotation subject"/>
    <w:basedOn w:val="Kommentartekst"/>
    <w:next w:val="Kommentartekst"/>
    <w:link w:val="KommentaremneTegn"/>
    <w:rsid w:val="002A127A"/>
    <w:rPr>
      <w:b/>
      <w:bCs/>
    </w:rPr>
  </w:style>
  <w:style w:type="character" w:customStyle="1" w:styleId="KommentaremneTegn">
    <w:name w:val="Kommentaremne Tegn"/>
    <w:basedOn w:val="KommentartekstTegn"/>
    <w:link w:val="Kommentaremne"/>
    <w:rsid w:val="002A127A"/>
    <w:rPr>
      <w:b/>
      <w:bCs/>
    </w:rPr>
  </w:style>
  <w:style w:type="paragraph" w:styleId="Korrektur">
    <w:name w:val="Revision"/>
    <w:hidden/>
    <w:uiPriority w:val="99"/>
    <w:semiHidden/>
    <w:rsid w:val="006D3301"/>
    <w:rPr>
      <w:sz w:val="24"/>
      <w:szCs w:val="24"/>
    </w:rPr>
  </w:style>
  <w:style w:type="paragraph" w:styleId="Almindeligtekst">
    <w:name w:val="Plain Text"/>
    <w:basedOn w:val="Normal"/>
    <w:link w:val="AlmindeligtekstTegn"/>
    <w:rsid w:val="00765C52"/>
    <w:rPr>
      <w:rFonts w:ascii="Consolas" w:hAnsi="Consolas"/>
      <w:sz w:val="21"/>
      <w:szCs w:val="21"/>
    </w:rPr>
  </w:style>
  <w:style w:type="character" w:customStyle="1" w:styleId="AlmindeligtekstTegn">
    <w:name w:val="Almindelig tekst Tegn"/>
    <w:basedOn w:val="Standardskrifttypeiafsnit"/>
    <w:link w:val="Almindeligtekst"/>
    <w:rsid w:val="00765C52"/>
    <w:rPr>
      <w:rFonts w:ascii="Consolas" w:hAnsi="Consolas"/>
      <w:sz w:val="21"/>
      <w:szCs w:val="21"/>
    </w:rPr>
  </w:style>
  <w:style w:type="character" w:styleId="BesgtLink">
    <w:name w:val="FollowedHyperlink"/>
    <w:basedOn w:val="Standardskrifttypeiafsnit"/>
    <w:rsid w:val="00797DC4"/>
    <w:rPr>
      <w:color w:val="954F72" w:themeColor="followedHyperlink"/>
      <w:u w:val="single"/>
    </w:rPr>
  </w:style>
  <w:style w:type="paragraph" w:customStyle="1" w:styleId="xmsolistparagraph">
    <w:name w:val="x_msolistparagraph"/>
    <w:basedOn w:val="Normal"/>
    <w:rsid w:val="009966E9"/>
    <w:pPr>
      <w:ind w:left="720"/>
    </w:pPr>
    <w:rPr>
      <w:rFonts w:ascii="Calibri" w:eastAsiaTheme="minorHAnsi" w:hAnsi="Calibri" w:cs="Calibri"/>
      <w:sz w:val="22"/>
      <w:szCs w:val="22"/>
    </w:rPr>
  </w:style>
  <w:style w:type="character" w:customStyle="1" w:styleId="Overskrift3Tegn">
    <w:name w:val="Overskrift 3 Tegn"/>
    <w:basedOn w:val="Standardskrifttypeiafsnit"/>
    <w:link w:val="Overskrift3"/>
    <w:semiHidden/>
    <w:rsid w:val="00A520B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el">
    <w:name w:val="Title"/>
    <w:basedOn w:val="Normal"/>
    <w:next w:val="Normal"/>
    <w:link w:val="TitelTegn"/>
    <w:uiPriority w:val="10"/>
    <w:qFormat/>
    <w:rsid w:val="00CC516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CC5167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4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6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6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3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7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8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5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87140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8855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737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784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967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6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1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4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r\Local%20Settings\Temporary%20Internet%20Files\OLKC1\Brevpapir%20mb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411212c-fcea-410c-b8c2-21eb568c22b9" xsi:nil="true"/>
    <lcf76f155ced4ddcb4097134ff3c332f xmlns="81bab145-9cf8-4565-a712-945ae741a682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47795E9995BA94DA740575F3626E34E" ma:contentTypeVersion="13" ma:contentTypeDescription="Opret et nyt dokument." ma:contentTypeScope="" ma:versionID="0d541c5d87533aff5d19d291ff10806f">
  <xsd:schema xmlns:xsd="http://www.w3.org/2001/XMLSchema" xmlns:xs="http://www.w3.org/2001/XMLSchema" xmlns:p="http://schemas.microsoft.com/office/2006/metadata/properties" xmlns:ns2="81bab145-9cf8-4565-a712-945ae741a682" xmlns:ns3="b411212c-fcea-410c-b8c2-21eb568c22b9" targetNamespace="http://schemas.microsoft.com/office/2006/metadata/properties" ma:root="true" ma:fieldsID="03a2fdada83787c7dcec0c8c48e90df4" ns2:_="" ns3:_="">
    <xsd:import namespace="81bab145-9cf8-4565-a712-945ae741a682"/>
    <xsd:import namespace="b411212c-fcea-410c-b8c2-21eb568c22b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bab145-9cf8-4565-a712-945ae741a6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Billedmærker" ma:readOnly="false" ma:fieldId="{5cf76f15-5ced-4ddc-b409-7134ff3c332f}" ma:taxonomyMulti="true" ma:sspId="4dc9512a-fc33-478d-ac5a-f39d098eac9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11212c-fcea-410c-b8c2-21eb568c22b9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2bfcb26b-15ad-4334-bd5b-60a33c62c0e7}" ma:internalName="TaxCatchAll" ma:showField="CatchAllData" ma:web="b411212c-fcea-410c-b8c2-21eb568c22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BC5D66-A626-43C4-8C19-BD4FE84F9716}">
  <ds:schemaRefs>
    <ds:schemaRef ds:uri="http://schemas.microsoft.com/office/2006/metadata/properties"/>
    <ds:schemaRef ds:uri="http://schemas.microsoft.com/office/infopath/2007/PartnerControls"/>
    <ds:schemaRef ds:uri="b411212c-fcea-410c-b8c2-21eb568c22b9"/>
    <ds:schemaRef ds:uri="81bab145-9cf8-4565-a712-945ae741a682"/>
  </ds:schemaRefs>
</ds:datastoreItem>
</file>

<file path=customXml/itemProps2.xml><?xml version="1.0" encoding="utf-8"?>
<ds:datastoreItem xmlns:ds="http://schemas.openxmlformats.org/officeDocument/2006/customXml" ds:itemID="{AC368F75-8C11-4E67-ADEA-D90C99C4E9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bab145-9cf8-4565-a712-945ae741a682"/>
    <ds:schemaRef ds:uri="b411212c-fcea-410c-b8c2-21eb568c22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DFC1B86-504B-4C15-8DE0-B3FBCF90624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5B32051-7B75-4A4D-819D-B4558EB27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Brevpapir mb</Template>
  <TotalTime>3</TotalTime>
  <Pages>1</Pages>
  <Words>138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Master</vt:lpstr>
    </vt:vector>
  </TitlesOfParts>
  <Company>Dansk Skytte Union</Company>
  <LinksUpToDate>false</LinksUpToDate>
  <CharactersWithSpaces>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Master</dc:title>
  <dc:subject/>
  <dc:creator>Christina Laub Frank</dc:creator>
  <cp:keywords/>
  <dc:description/>
  <cp:lastModifiedBy>Jarl Venneberg Jakobsen</cp:lastModifiedBy>
  <cp:revision>6</cp:revision>
  <cp:lastPrinted>2022-12-08T13:08:00Z</cp:lastPrinted>
  <dcterms:created xsi:type="dcterms:W3CDTF">2025-12-02T11:07:00Z</dcterms:created>
  <dcterms:modified xsi:type="dcterms:W3CDTF">2025-12-02T11:09:00Z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0x010100A47795E9995BA94DA740575F3626E34E</vt:lpwstr>
  </property>
  <property fmtid="{D5CDD505-2E9C-101B-9397-08002B2CF9AE}" pid="3" name="Order">
    <vt:r8>100</vt:r8>
  </property>
  <property fmtid="{D5CDD505-2E9C-101B-9397-08002B2CF9AE}" pid="4" name="MediaServiceImageTags">
    <vt:lpwstr/>
  </property>
</Properties>
</file>